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642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кошторисної документації  на "Капітальний ремонт мережі водовідведення  від вул.  Корчовського до вул. Грушевського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1C63436" w14:textId="77777777" w:rsidR="00BA5CF5" w:rsidRPr="00BA5CF5" w:rsidRDefault="00BA5CF5" w:rsidP="00BA5CF5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BA5CF5">
        <w:rPr>
          <w:rFonts w:eastAsia="Calibri"/>
          <w:sz w:val="28"/>
          <w:szCs w:val="28"/>
          <w:lang w:eastAsia="en-US"/>
        </w:rPr>
        <w:t xml:space="preserve">          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657F58C6" w14:textId="67CC813A" w:rsidR="00BA5CF5" w:rsidRPr="00BA5CF5" w:rsidRDefault="00BA5CF5" w:rsidP="00BA5CF5">
      <w:pPr>
        <w:spacing w:after="200" w:line="276" w:lineRule="auto"/>
        <w:jc w:val="center"/>
        <w:rPr>
          <w:rFonts w:eastAsia="Calibri"/>
          <w:sz w:val="28"/>
          <w:szCs w:val="28"/>
          <w:lang w:eastAsia="en-US"/>
        </w:rPr>
      </w:pPr>
      <w:bookmarkStart w:id="1" w:name="_GoBack"/>
      <w:bookmarkEnd w:id="1"/>
      <w:r w:rsidRPr="00BA5CF5">
        <w:rPr>
          <w:rFonts w:eastAsia="Calibri"/>
          <w:sz w:val="28"/>
          <w:szCs w:val="28"/>
          <w:lang w:eastAsia="en-US"/>
        </w:rPr>
        <w:t>ВИРІШИВ:</w:t>
      </w:r>
    </w:p>
    <w:p w14:paraId="617D8DA7" w14:textId="77777777" w:rsidR="00BA5CF5" w:rsidRPr="00BA5CF5" w:rsidRDefault="00BA5CF5" w:rsidP="00BA5CF5">
      <w:pPr>
        <w:rPr>
          <w:rFonts w:eastAsia="Calibri"/>
          <w:sz w:val="28"/>
          <w:szCs w:val="28"/>
          <w:lang w:eastAsia="en-US"/>
        </w:rPr>
      </w:pPr>
      <w:r w:rsidRPr="00BA5CF5">
        <w:rPr>
          <w:rFonts w:eastAsia="Calibri"/>
          <w:sz w:val="28"/>
          <w:szCs w:val="28"/>
          <w:lang w:eastAsia="en-US"/>
        </w:rPr>
        <w:t>1. Затвердити  кошторисну документацію на  «Капітальний ремонт мережі водовідведення  від вул. Корчовського до вул. Грушевського  у м. Винники»</w:t>
      </w:r>
    </w:p>
    <w:p w14:paraId="28B024D3" w14:textId="77777777" w:rsidR="00BA5CF5" w:rsidRPr="00BA5CF5" w:rsidRDefault="00BA5CF5" w:rsidP="00BA5CF5">
      <w:pPr>
        <w:rPr>
          <w:rFonts w:eastAsia="Calibri"/>
          <w:sz w:val="28"/>
          <w:szCs w:val="28"/>
          <w:lang w:eastAsia="en-US"/>
        </w:rPr>
      </w:pPr>
    </w:p>
    <w:p w14:paraId="08816E60" w14:textId="77777777" w:rsidR="00BA5CF5" w:rsidRPr="00BA5CF5" w:rsidRDefault="00BA5CF5" w:rsidP="00BA5CF5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BA5CF5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6874036F" w14:textId="77777777" w:rsidR="00BA5CF5" w:rsidRPr="00BA5CF5" w:rsidRDefault="00BA5CF5" w:rsidP="00BA5CF5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45B499C2" w14:textId="77777777" w:rsidR="00BA5CF5" w:rsidRPr="00BA5CF5" w:rsidRDefault="00BA5CF5" w:rsidP="00BA5CF5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BA5CF5"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В.Л.Квурт</w:t>
      </w:r>
    </w:p>
    <w:p w14:paraId="3C7B788D" w14:textId="77777777" w:rsidR="00BA5CF5" w:rsidRPr="00BA5CF5" w:rsidRDefault="00BA5CF5" w:rsidP="00BA5CF5">
      <w:pPr>
        <w:spacing w:after="200" w:line="276" w:lineRule="auto"/>
        <w:rPr>
          <w:rFonts w:eastAsia="Calibri"/>
          <w:sz w:val="28"/>
          <w:szCs w:val="28"/>
          <w:lang w:eastAsia="en-US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E82B28" w14:textId="77777777" w:rsidR="008C404F" w:rsidRDefault="008C404F">
      <w:r>
        <w:separator/>
      </w:r>
    </w:p>
  </w:endnote>
  <w:endnote w:type="continuationSeparator" w:id="0">
    <w:p w14:paraId="1BBC7AD9" w14:textId="77777777" w:rsidR="008C404F" w:rsidRDefault="008C40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876A05" w14:textId="77777777" w:rsidR="008C404F" w:rsidRDefault="008C404F">
      <w:r>
        <w:separator/>
      </w:r>
    </w:p>
  </w:footnote>
  <w:footnote w:type="continuationSeparator" w:id="0">
    <w:p w14:paraId="2BAB8A58" w14:textId="77777777" w:rsidR="008C404F" w:rsidRDefault="008C40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404F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A5CF5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437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36BBCB-EB57-4BB2-95A3-4842F7DE4E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890</Words>
  <Characters>508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2024-09-24T12:34:00Z</dcterms:modified>
</cp:coreProperties>
</file>