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документації на "Капітальний ремонт дороги   по вул. К. Гриневичевої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3F5A16" w14:textId="77777777" w:rsidR="00166182" w:rsidRPr="00166182" w:rsidRDefault="00166182" w:rsidP="0016618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66182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54F61038" w14:textId="3A07905C" w:rsidR="00166182" w:rsidRPr="00166182" w:rsidRDefault="00166182" w:rsidP="00166182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166182">
        <w:rPr>
          <w:rFonts w:eastAsia="Calibri"/>
          <w:sz w:val="28"/>
          <w:szCs w:val="28"/>
          <w:lang w:eastAsia="en-US"/>
        </w:rPr>
        <w:t>ВИРІШИВ:</w:t>
      </w:r>
    </w:p>
    <w:p w14:paraId="7ED91F30" w14:textId="77777777" w:rsidR="00166182" w:rsidRPr="00166182" w:rsidRDefault="00166182" w:rsidP="00166182">
      <w:pPr>
        <w:rPr>
          <w:rFonts w:eastAsia="Calibri"/>
          <w:sz w:val="28"/>
          <w:szCs w:val="28"/>
          <w:lang w:eastAsia="en-US"/>
        </w:rPr>
      </w:pPr>
      <w:r w:rsidRPr="00166182">
        <w:rPr>
          <w:rFonts w:eastAsia="Calibri"/>
          <w:sz w:val="28"/>
          <w:szCs w:val="28"/>
          <w:lang w:eastAsia="en-US"/>
        </w:rPr>
        <w:t>1. Затвердити  проектно-кошторисну документацію на  «Капітальний ремонт дороги по вул. К.Гриневичевої у м. Винники»</w:t>
      </w:r>
    </w:p>
    <w:p w14:paraId="6A8E7563" w14:textId="77777777" w:rsidR="00166182" w:rsidRPr="00166182" w:rsidRDefault="00166182" w:rsidP="00166182">
      <w:pPr>
        <w:rPr>
          <w:rFonts w:eastAsia="Calibri"/>
          <w:sz w:val="28"/>
          <w:szCs w:val="28"/>
          <w:lang w:eastAsia="en-US"/>
        </w:rPr>
      </w:pPr>
    </w:p>
    <w:p w14:paraId="763A4807" w14:textId="77777777" w:rsidR="00166182" w:rsidRPr="00166182" w:rsidRDefault="00166182" w:rsidP="0016618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66182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4EA386B" w14:textId="77777777" w:rsidR="00166182" w:rsidRPr="00166182" w:rsidRDefault="00166182" w:rsidP="0016618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8832EB9" w14:textId="77777777" w:rsidR="00166182" w:rsidRPr="00166182" w:rsidRDefault="00166182" w:rsidP="0016618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166182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7BA43E7A" w14:textId="77777777" w:rsidR="00166182" w:rsidRPr="00166182" w:rsidRDefault="00166182" w:rsidP="00166182">
      <w:pPr>
        <w:spacing w:after="200" w:line="276" w:lineRule="auto"/>
        <w:rPr>
          <w:rFonts w:eastAsia="Calibri"/>
          <w:szCs w:val="24"/>
          <w:lang w:eastAsia="en-US"/>
        </w:rPr>
      </w:pPr>
    </w:p>
    <w:p w14:paraId="66FDD544" w14:textId="77777777" w:rsidR="00166182" w:rsidRPr="00166182" w:rsidRDefault="00166182" w:rsidP="00166182">
      <w:pPr>
        <w:tabs>
          <w:tab w:val="right" w:pos="9639"/>
        </w:tabs>
        <w:rPr>
          <w:rFonts w:ascii="AGNewHandbook" w:eastAsia="Calibri" w:hAnsi="AGNewHandbook"/>
          <w:sz w:val="26"/>
          <w:szCs w:val="26"/>
          <w:lang w:eastAsia="en-US"/>
        </w:rPr>
      </w:pPr>
      <w:r w:rsidRPr="00166182">
        <w:rPr>
          <w:rFonts w:ascii="AGNewHandbook" w:eastAsia="Calibri" w:hAnsi="AGNewHandbook"/>
          <w:sz w:val="26"/>
          <w:szCs w:val="26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83735F" w14:textId="77777777" w:rsidR="0038788F" w:rsidRDefault="0038788F">
      <w:r>
        <w:separator/>
      </w:r>
    </w:p>
  </w:endnote>
  <w:endnote w:type="continuationSeparator" w:id="0">
    <w:p w14:paraId="56D62870" w14:textId="77777777" w:rsidR="0038788F" w:rsidRDefault="00387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3F48D3" w14:textId="77777777" w:rsidR="0038788F" w:rsidRDefault="0038788F">
      <w:r>
        <w:separator/>
      </w:r>
    </w:p>
  </w:footnote>
  <w:footnote w:type="continuationSeparator" w:id="0">
    <w:p w14:paraId="2AFFBBA7" w14:textId="77777777" w:rsidR="0038788F" w:rsidRDefault="003878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618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788F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AAB84-ADC3-4FFC-B046-EA8B99FF7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859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2024-09-24T12:36:00Z</dcterms:modified>
</cp:coreProperties>
</file>