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644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проектно-кошторисної  документації на "Капітальний ремонт дороги   по вул. Керницького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93053B6" w14:textId="77777777" w:rsidR="00166CB7" w:rsidRPr="00166CB7" w:rsidRDefault="00166CB7" w:rsidP="00166CB7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166CB7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20B35E5D" w14:textId="3E4A445C" w:rsidR="00166CB7" w:rsidRPr="00166CB7" w:rsidRDefault="00166CB7" w:rsidP="00166CB7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166CB7">
        <w:rPr>
          <w:rFonts w:eastAsia="Calibri"/>
          <w:sz w:val="28"/>
          <w:szCs w:val="28"/>
          <w:lang w:eastAsia="en-US"/>
        </w:rPr>
        <w:t>ВИРІШИВ:</w:t>
      </w:r>
    </w:p>
    <w:p w14:paraId="1C37E7D6" w14:textId="77777777" w:rsidR="00166CB7" w:rsidRPr="00166CB7" w:rsidRDefault="00166CB7" w:rsidP="00166CB7">
      <w:pPr>
        <w:rPr>
          <w:rFonts w:eastAsia="Calibri"/>
          <w:sz w:val="28"/>
          <w:szCs w:val="28"/>
          <w:lang w:eastAsia="en-US"/>
        </w:rPr>
      </w:pPr>
      <w:r w:rsidRPr="00166CB7">
        <w:rPr>
          <w:rFonts w:eastAsia="Calibri"/>
          <w:sz w:val="28"/>
          <w:szCs w:val="28"/>
          <w:lang w:eastAsia="en-US"/>
        </w:rPr>
        <w:t>1. Затвердити  проектно-кошторисну документацію на  «Капітальний ремонт дороги по вул. Керницького у м. Винники»</w:t>
      </w:r>
    </w:p>
    <w:p w14:paraId="27C5AC40" w14:textId="77777777" w:rsidR="00166CB7" w:rsidRPr="00166CB7" w:rsidRDefault="00166CB7" w:rsidP="00166CB7">
      <w:pPr>
        <w:rPr>
          <w:rFonts w:eastAsia="Calibri"/>
          <w:sz w:val="28"/>
          <w:szCs w:val="28"/>
          <w:lang w:eastAsia="en-US"/>
        </w:rPr>
      </w:pPr>
    </w:p>
    <w:p w14:paraId="656DCCDE" w14:textId="77777777" w:rsidR="00166CB7" w:rsidRPr="00166CB7" w:rsidRDefault="00166CB7" w:rsidP="00166CB7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166CB7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405954A3" w14:textId="77777777" w:rsidR="00166CB7" w:rsidRPr="00166CB7" w:rsidRDefault="00166CB7" w:rsidP="00166CB7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3E10D1F3" w14:textId="77777777" w:rsidR="00166CB7" w:rsidRPr="00166CB7" w:rsidRDefault="00166CB7" w:rsidP="00166CB7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166CB7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166CB7" w:rsidRDefault="00213958" w:rsidP="00471A72">
      <w:pPr>
        <w:rPr>
          <w:sz w:val="28"/>
          <w:szCs w:val="28"/>
        </w:rPr>
      </w:pPr>
    </w:p>
    <w:sectPr w:rsidR="00213958" w:rsidRPr="00166CB7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941193" w14:textId="77777777" w:rsidR="00084DA4" w:rsidRDefault="00084DA4">
      <w:r>
        <w:separator/>
      </w:r>
    </w:p>
  </w:endnote>
  <w:endnote w:type="continuationSeparator" w:id="0">
    <w:p w14:paraId="110AA850" w14:textId="77777777" w:rsidR="00084DA4" w:rsidRDefault="00084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844418" w14:textId="77777777" w:rsidR="00084DA4" w:rsidRDefault="00084DA4">
      <w:r>
        <w:separator/>
      </w:r>
    </w:p>
  </w:footnote>
  <w:footnote w:type="continuationSeparator" w:id="0">
    <w:p w14:paraId="66CFE536" w14:textId="77777777" w:rsidR="00084DA4" w:rsidRDefault="00084D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84DA4"/>
    <w:rsid w:val="001125AA"/>
    <w:rsid w:val="00166CB7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03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3B771-AB5C-4050-B269-B2974DE75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845</Words>
  <Characters>482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2024-09-24T12:40:00Z</dcterms:modified>
</cp:coreProperties>
</file>