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645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проектно-кошторисної   документації на "Нове будівництво побутової   каналізації по вул. Січова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8C6B504" w14:textId="77777777" w:rsidR="00337034" w:rsidRPr="00337034" w:rsidRDefault="00337034" w:rsidP="00337034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337034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3DE35340" w14:textId="07FC74DE" w:rsidR="00337034" w:rsidRPr="00337034" w:rsidRDefault="00337034" w:rsidP="00337034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r w:rsidRPr="00337034">
        <w:rPr>
          <w:rFonts w:eastAsia="Calibri"/>
          <w:sz w:val="28"/>
          <w:szCs w:val="28"/>
          <w:lang w:eastAsia="en-US"/>
        </w:rPr>
        <w:t>ВИРІШИВ:</w:t>
      </w:r>
    </w:p>
    <w:p w14:paraId="54FD9218" w14:textId="01C8B9C8" w:rsidR="00337034" w:rsidRPr="00337034" w:rsidRDefault="00337034" w:rsidP="00337034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337034">
        <w:rPr>
          <w:rFonts w:eastAsia="Calibri"/>
          <w:sz w:val="28"/>
          <w:szCs w:val="28"/>
          <w:lang w:eastAsia="en-US"/>
        </w:rPr>
        <w:t xml:space="preserve">1. Затвердити  проектно-кошторисну документацію на  </w:t>
      </w:r>
      <w:r>
        <w:rPr>
          <w:sz w:val="28"/>
          <w:szCs w:val="28"/>
          <w:lang w:eastAsia="ar-SA"/>
        </w:rPr>
        <w:t xml:space="preserve"> «</w:t>
      </w:r>
      <w:bookmarkStart w:id="1" w:name="_GoBack"/>
      <w:bookmarkEnd w:id="1"/>
      <w:r w:rsidRPr="00337034">
        <w:rPr>
          <w:sz w:val="28"/>
          <w:szCs w:val="28"/>
          <w:lang w:eastAsia="ar-SA"/>
        </w:rPr>
        <w:t>Нове будівництво побутової каналізації по вул. Січова у м. Винники».</w:t>
      </w:r>
    </w:p>
    <w:p w14:paraId="1EDA8660" w14:textId="77777777" w:rsidR="00337034" w:rsidRPr="00337034" w:rsidRDefault="00337034" w:rsidP="00337034">
      <w:pPr>
        <w:rPr>
          <w:rFonts w:eastAsia="Calibri"/>
          <w:sz w:val="28"/>
          <w:szCs w:val="28"/>
          <w:lang w:eastAsia="en-US"/>
        </w:rPr>
      </w:pPr>
    </w:p>
    <w:p w14:paraId="4061DAAE" w14:textId="77777777" w:rsidR="00337034" w:rsidRPr="00337034" w:rsidRDefault="00337034" w:rsidP="00337034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337034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050F1BD5" w14:textId="77777777" w:rsidR="00337034" w:rsidRPr="00337034" w:rsidRDefault="00337034" w:rsidP="00337034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2FAB6CF5" w14:textId="77777777" w:rsidR="00337034" w:rsidRPr="00337034" w:rsidRDefault="00337034" w:rsidP="00337034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37034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5E7FBDC8" w14:textId="77777777" w:rsidR="00337034" w:rsidRPr="00337034" w:rsidRDefault="00337034" w:rsidP="00337034">
      <w:pPr>
        <w:spacing w:after="200" w:line="276" w:lineRule="auto"/>
        <w:rPr>
          <w:rFonts w:eastAsia="Calibri"/>
          <w:szCs w:val="24"/>
          <w:lang w:eastAsia="en-US"/>
        </w:rPr>
      </w:pPr>
    </w:p>
    <w:p w14:paraId="65A08622" w14:textId="77777777" w:rsidR="00337034" w:rsidRPr="00337034" w:rsidRDefault="00337034" w:rsidP="00337034">
      <w:pPr>
        <w:tabs>
          <w:tab w:val="right" w:pos="9639"/>
        </w:tabs>
        <w:rPr>
          <w:rFonts w:ascii="AGNewHandbook" w:eastAsia="Calibri" w:hAnsi="AGNewHandbook"/>
          <w:sz w:val="26"/>
          <w:szCs w:val="26"/>
          <w:lang w:eastAsia="en-US"/>
        </w:rPr>
      </w:pPr>
      <w:r w:rsidRPr="00337034">
        <w:rPr>
          <w:rFonts w:ascii="AGNewHandbook" w:eastAsia="Calibri" w:hAnsi="AGNewHandbook"/>
          <w:sz w:val="26"/>
          <w:szCs w:val="26"/>
          <w:lang w:eastAsia="en-US"/>
        </w:rPr>
        <w:t xml:space="preserve">  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BE2C76" w14:textId="77777777" w:rsidR="00B46761" w:rsidRDefault="00B46761">
      <w:r>
        <w:separator/>
      </w:r>
    </w:p>
  </w:endnote>
  <w:endnote w:type="continuationSeparator" w:id="0">
    <w:p w14:paraId="544C4B40" w14:textId="77777777" w:rsidR="00B46761" w:rsidRDefault="00B46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NewHandbook">
    <w:altName w:val="Times New Roman"/>
    <w:charset w:val="CC"/>
    <w:family w:val="auto"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F9442E" w14:textId="77777777" w:rsidR="00B46761" w:rsidRDefault="00B46761">
      <w:r>
        <w:separator/>
      </w:r>
    </w:p>
  </w:footnote>
  <w:footnote w:type="continuationSeparator" w:id="0">
    <w:p w14:paraId="146F93CA" w14:textId="77777777" w:rsidR="00B46761" w:rsidRDefault="00B467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37034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4676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236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901CA2-DEE5-4560-B187-A129393F1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860</Words>
  <Characters>491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2024-09-25T06:32:00Z</dcterms:modified>
</cp:coreProperties>
</file>