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мережі водовідведення   від вул.Стрілецька до вул.Розливка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7E005D" w14:textId="77777777" w:rsidR="0088081C" w:rsidRPr="0088081C" w:rsidRDefault="0088081C" w:rsidP="0088081C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88081C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4E0C521" w14:textId="77777777" w:rsidR="0088081C" w:rsidRPr="0088081C" w:rsidRDefault="0088081C" w:rsidP="008808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DF7588E" w14:textId="77777777" w:rsidR="0088081C" w:rsidRPr="0088081C" w:rsidRDefault="0088081C" w:rsidP="008808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8081C">
        <w:rPr>
          <w:sz w:val="28"/>
          <w:szCs w:val="28"/>
          <w:lang w:eastAsia="ar-SA"/>
        </w:rPr>
        <w:t>В И Р І Ш И В:</w:t>
      </w:r>
    </w:p>
    <w:p w14:paraId="750D2A0E" w14:textId="77777777" w:rsidR="0088081C" w:rsidRPr="0088081C" w:rsidRDefault="0088081C" w:rsidP="008808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5135F90" w14:textId="77777777" w:rsidR="0088081C" w:rsidRPr="0088081C" w:rsidRDefault="0088081C" w:rsidP="0088081C">
      <w:pPr>
        <w:jc w:val="both"/>
        <w:rPr>
          <w:sz w:val="28"/>
          <w:szCs w:val="28"/>
          <w:lang w:eastAsia="uk-UA"/>
        </w:rPr>
      </w:pPr>
      <w:r w:rsidRPr="0088081C">
        <w:rPr>
          <w:sz w:val="28"/>
          <w:szCs w:val="28"/>
          <w:lang w:eastAsia="ar-SA"/>
        </w:rPr>
        <w:t xml:space="preserve"> 1.Затвердити проектно-кошторисну документацію «Капітальний ремонт мережі водовідведення від вул.Стрілецька до вул.Розливка у м.Винники»</w:t>
      </w:r>
    </w:p>
    <w:p w14:paraId="68223E21" w14:textId="77777777" w:rsidR="0088081C" w:rsidRDefault="0088081C" w:rsidP="0088081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88081C">
        <w:rPr>
          <w:sz w:val="28"/>
          <w:szCs w:val="28"/>
          <w:lang w:eastAsia="ar-SA"/>
        </w:rPr>
        <w:t xml:space="preserve">        </w:t>
      </w:r>
    </w:p>
    <w:p w14:paraId="2345D02F" w14:textId="40A2B456" w:rsidR="0088081C" w:rsidRPr="0088081C" w:rsidRDefault="0088081C" w:rsidP="0088081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</w:t>
      </w:r>
      <w:r w:rsidRPr="0088081C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48506FBE" w14:textId="77777777" w:rsidR="0088081C" w:rsidRPr="0088081C" w:rsidRDefault="0088081C" w:rsidP="0088081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0DBAF9A" w14:textId="77777777" w:rsidR="0088081C" w:rsidRPr="0088081C" w:rsidRDefault="0088081C" w:rsidP="0088081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6EC9026" w14:textId="77777777" w:rsidR="0088081C" w:rsidRPr="0088081C" w:rsidRDefault="0088081C" w:rsidP="0088081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3A6C871" w14:textId="77777777" w:rsidR="0088081C" w:rsidRPr="0088081C" w:rsidRDefault="0088081C" w:rsidP="0088081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88081C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50645EE8" w14:textId="77777777" w:rsidR="0088081C" w:rsidRPr="0088081C" w:rsidRDefault="0088081C" w:rsidP="0088081C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88081C" w:rsidRDefault="00213958" w:rsidP="00471A72">
      <w:pPr>
        <w:rPr>
          <w:sz w:val="28"/>
          <w:szCs w:val="28"/>
        </w:rPr>
      </w:pPr>
    </w:p>
    <w:sectPr w:rsidR="00213958" w:rsidRPr="0088081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00869" w14:textId="77777777" w:rsidR="004456D9" w:rsidRDefault="004456D9">
      <w:r>
        <w:separator/>
      </w:r>
    </w:p>
  </w:endnote>
  <w:endnote w:type="continuationSeparator" w:id="0">
    <w:p w14:paraId="3CBF024D" w14:textId="77777777" w:rsidR="004456D9" w:rsidRDefault="0044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994FE" w14:textId="77777777" w:rsidR="004456D9" w:rsidRDefault="004456D9">
      <w:r>
        <w:separator/>
      </w:r>
    </w:p>
  </w:footnote>
  <w:footnote w:type="continuationSeparator" w:id="0">
    <w:p w14:paraId="6A612A7B" w14:textId="77777777" w:rsidR="004456D9" w:rsidRDefault="00445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56D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081C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FF37F-896A-4BA0-AA7E-C7B58651B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2024-09-25T07:03:00Z</dcterms:modified>
</cp:coreProperties>
</file>