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системи водопостачання по вул.Руданського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BE5945" w14:textId="77777777" w:rsidR="00B87CE2" w:rsidRPr="00B87CE2" w:rsidRDefault="00B87CE2" w:rsidP="00B87CE2">
      <w:pPr>
        <w:suppressAutoHyphens/>
        <w:jc w:val="both"/>
        <w:rPr>
          <w:sz w:val="28"/>
          <w:szCs w:val="28"/>
          <w:lang w:eastAsia="ar-SA"/>
        </w:rPr>
      </w:pPr>
      <w:r w:rsidRPr="00B87CE2">
        <w:rPr>
          <w:szCs w:val="24"/>
          <w:lang w:eastAsia="ar-SA"/>
        </w:rPr>
        <w:t xml:space="preserve">          </w:t>
      </w:r>
      <w:r w:rsidRPr="00B87CE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A73865C" w14:textId="77777777" w:rsidR="00B87CE2" w:rsidRPr="00B87CE2" w:rsidRDefault="00B87CE2" w:rsidP="00B87C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CF6262D" w14:textId="77777777" w:rsidR="00B87CE2" w:rsidRPr="00B87CE2" w:rsidRDefault="00B87CE2" w:rsidP="00B87C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87CE2">
        <w:rPr>
          <w:sz w:val="28"/>
          <w:szCs w:val="28"/>
          <w:lang w:eastAsia="ar-SA"/>
        </w:rPr>
        <w:t>В И Р І Ш И В:</w:t>
      </w:r>
    </w:p>
    <w:p w14:paraId="6A23735F" w14:textId="77777777" w:rsidR="00B87CE2" w:rsidRPr="00B87CE2" w:rsidRDefault="00B87CE2" w:rsidP="00B87C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D0DFA58" w14:textId="18D17BDF" w:rsidR="00B87CE2" w:rsidRDefault="00B87CE2" w:rsidP="00B87CE2">
      <w:pPr>
        <w:jc w:val="both"/>
        <w:rPr>
          <w:sz w:val="28"/>
          <w:szCs w:val="28"/>
          <w:lang w:eastAsia="ar-SA"/>
        </w:rPr>
      </w:pPr>
      <w:r w:rsidRPr="00B87CE2">
        <w:rPr>
          <w:sz w:val="28"/>
          <w:szCs w:val="28"/>
          <w:lang w:eastAsia="ar-SA"/>
        </w:rPr>
        <w:t xml:space="preserve"> 1.Затвердити проектно-кошторисну документацію Капітальний ремонт системи водопостачання по вул. Руданського у м.Винники</w:t>
      </w:r>
    </w:p>
    <w:p w14:paraId="3789EA09" w14:textId="77777777" w:rsidR="00B87CE2" w:rsidRPr="00B87CE2" w:rsidRDefault="00B87CE2" w:rsidP="00B87CE2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</w:p>
    <w:p w14:paraId="4C4A0551" w14:textId="187D451F" w:rsidR="00B87CE2" w:rsidRPr="00B87CE2" w:rsidRDefault="00B87CE2" w:rsidP="00B87CE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</w:t>
      </w:r>
      <w:r w:rsidRPr="00B87CE2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EBADE4D" w14:textId="77777777" w:rsidR="00B87CE2" w:rsidRPr="00B87CE2" w:rsidRDefault="00B87CE2" w:rsidP="00B87CE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86138DD" w14:textId="77777777" w:rsidR="00B87CE2" w:rsidRPr="00B87CE2" w:rsidRDefault="00B87CE2" w:rsidP="00B87CE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1E7C808" w14:textId="77777777" w:rsidR="00B87CE2" w:rsidRPr="00B87CE2" w:rsidRDefault="00B87CE2" w:rsidP="00B87CE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B87CE2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43F1CA1A" w14:textId="77777777" w:rsidR="00B87CE2" w:rsidRPr="00B87CE2" w:rsidRDefault="00B87CE2" w:rsidP="00B87CE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F8634" w14:textId="77777777" w:rsidR="00FE1B10" w:rsidRDefault="00FE1B10">
      <w:r>
        <w:separator/>
      </w:r>
    </w:p>
  </w:endnote>
  <w:endnote w:type="continuationSeparator" w:id="0">
    <w:p w14:paraId="00EA678F" w14:textId="77777777" w:rsidR="00FE1B10" w:rsidRDefault="00FE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ED73B" w14:textId="77777777" w:rsidR="00FE1B10" w:rsidRDefault="00FE1B10">
      <w:r>
        <w:separator/>
      </w:r>
    </w:p>
  </w:footnote>
  <w:footnote w:type="continuationSeparator" w:id="0">
    <w:p w14:paraId="46F4840C" w14:textId="77777777" w:rsidR="00FE1B10" w:rsidRDefault="00FE1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7CE2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CC021-11F5-49A4-A629-0C318AF28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2024-09-25T07:14:00Z</dcterms:modified>
</cp:coreProperties>
</file>