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побутової каналізації по вул. Руданського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5E64D7" w14:textId="77777777" w:rsidR="008A1DA4" w:rsidRPr="008A1DA4" w:rsidRDefault="008A1DA4" w:rsidP="008A1DA4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8A1DA4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34F7049" w14:textId="77777777" w:rsidR="008A1DA4" w:rsidRPr="008A1DA4" w:rsidRDefault="008A1DA4" w:rsidP="008A1D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99374BD" w14:textId="77777777" w:rsidR="008A1DA4" w:rsidRPr="008A1DA4" w:rsidRDefault="008A1DA4" w:rsidP="008A1D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A1DA4">
        <w:rPr>
          <w:sz w:val="28"/>
          <w:szCs w:val="28"/>
          <w:lang w:eastAsia="ar-SA"/>
        </w:rPr>
        <w:t>В И Р І Ш И В:</w:t>
      </w:r>
    </w:p>
    <w:p w14:paraId="08F256CC" w14:textId="77777777" w:rsidR="008A1DA4" w:rsidRPr="008A1DA4" w:rsidRDefault="008A1DA4" w:rsidP="008A1D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3F8854F" w14:textId="77777777" w:rsidR="008A1DA4" w:rsidRPr="008A1DA4" w:rsidRDefault="008A1DA4" w:rsidP="008A1DA4">
      <w:pPr>
        <w:jc w:val="both"/>
        <w:rPr>
          <w:sz w:val="28"/>
          <w:szCs w:val="28"/>
          <w:lang w:eastAsia="uk-UA"/>
        </w:rPr>
      </w:pPr>
      <w:r w:rsidRPr="008A1DA4">
        <w:rPr>
          <w:sz w:val="28"/>
          <w:szCs w:val="28"/>
          <w:lang w:eastAsia="ar-SA"/>
        </w:rPr>
        <w:t xml:space="preserve"> 1.Затвердити проектно-кошторисну документацію Капітальний ремонт побутової каналізації по вул. Руданського у м.Винники</w:t>
      </w:r>
    </w:p>
    <w:p w14:paraId="3F3B3265" w14:textId="77777777" w:rsidR="008A1DA4" w:rsidRDefault="008A1DA4" w:rsidP="008A1DA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A1DA4">
        <w:rPr>
          <w:sz w:val="28"/>
          <w:szCs w:val="28"/>
          <w:lang w:eastAsia="ar-SA"/>
        </w:rPr>
        <w:t xml:space="preserve">        </w:t>
      </w:r>
    </w:p>
    <w:p w14:paraId="001F0032" w14:textId="49342EB4" w:rsidR="008A1DA4" w:rsidRPr="008A1DA4" w:rsidRDefault="008A1DA4" w:rsidP="008A1DA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</w:t>
      </w:r>
      <w:r w:rsidRPr="008A1DA4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40571F22" w14:textId="77777777" w:rsidR="008A1DA4" w:rsidRPr="008A1DA4" w:rsidRDefault="008A1DA4" w:rsidP="008A1DA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9523231" w14:textId="77777777" w:rsidR="008A1DA4" w:rsidRPr="008A1DA4" w:rsidRDefault="008A1DA4" w:rsidP="008A1DA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E7C4207" w14:textId="77777777" w:rsidR="008A1DA4" w:rsidRPr="008A1DA4" w:rsidRDefault="008A1DA4" w:rsidP="008A1DA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8A1DA4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7FFE11D5" w14:textId="77777777" w:rsidR="008A1DA4" w:rsidRPr="008A1DA4" w:rsidRDefault="008A1DA4" w:rsidP="008A1DA4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E669D" w14:textId="77777777" w:rsidR="00135C3C" w:rsidRDefault="00135C3C">
      <w:r>
        <w:separator/>
      </w:r>
    </w:p>
  </w:endnote>
  <w:endnote w:type="continuationSeparator" w:id="0">
    <w:p w14:paraId="709A6AA2" w14:textId="77777777" w:rsidR="00135C3C" w:rsidRDefault="00135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41F0F9" w14:textId="77777777" w:rsidR="00135C3C" w:rsidRDefault="00135C3C">
      <w:r>
        <w:separator/>
      </w:r>
    </w:p>
  </w:footnote>
  <w:footnote w:type="continuationSeparator" w:id="0">
    <w:p w14:paraId="0AFF2FC4" w14:textId="77777777" w:rsidR="00135C3C" w:rsidRDefault="00135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5C3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1DA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2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5C421-4CDB-4EE0-B62F-5CAD1C79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2024-09-25T07:19:00Z</dcterms:modified>
</cp:coreProperties>
</file>