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залу для репетицій   у приміщення будівлі Культурного центру "Дозвілля"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C18C8B" w14:textId="77777777" w:rsidR="004A2FBE" w:rsidRPr="004A2FBE" w:rsidRDefault="004A2FBE" w:rsidP="004A2FBE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4A2FB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539BD8D" w14:textId="77777777" w:rsidR="004A2FBE" w:rsidRPr="004A2FBE" w:rsidRDefault="004A2FBE" w:rsidP="004A2F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3298EA3" w14:textId="77777777" w:rsidR="004A2FBE" w:rsidRPr="004A2FBE" w:rsidRDefault="004A2FBE" w:rsidP="004A2F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A2FBE">
        <w:rPr>
          <w:sz w:val="28"/>
          <w:szCs w:val="28"/>
          <w:lang w:eastAsia="ar-SA"/>
        </w:rPr>
        <w:t>В И Р І Ш И В:</w:t>
      </w:r>
    </w:p>
    <w:p w14:paraId="3C51B079" w14:textId="77777777" w:rsidR="004A2FBE" w:rsidRPr="004A2FBE" w:rsidRDefault="004A2FBE" w:rsidP="004A2F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4EBE0B5" w14:textId="77777777" w:rsidR="004A2FBE" w:rsidRPr="004A2FBE" w:rsidRDefault="004A2FBE" w:rsidP="004A2FBE">
      <w:pPr>
        <w:jc w:val="both"/>
        <w:rPr>
          <w:sz w:val="28"/>
          <w:szCs w:val="28"/>
          <w:lang w:eastAsia="uk-UA"/>
        </w:rPr>
      </w:pPr>
      <w:r w:rsidRPr="004A2FBE">
        <w:rPr>
          <w:sz w:val="28"/>
          <w:szCs w:val="28"/>
          <w:lang w:eastAsia="ar-SA"/>
        </w:rPr>
        <w:t xml:space="preserve"> 1.Затвердити кошторисну документацію «Капітальний ремонт залу для репетицій у приміщення будівлі Культурного центру "Дозвілля" у м.Винники»</w:t>
      </w:r>
    </w:p>
    <w:p w14:paraId="62B67703" w14:textId="77777777" w:rsidR="004A2FBE" w:rsidRDefault="004A2FBE" w:rsidP="004A2FB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4A2FBE">
        <w:rPr>
          <w:sz w:val="28"/>
          <w:szCs w:val="28"/>
          <w:lang w:eastAsia="ar-SA"/>
        </w:rPr>
        <w:t xml:space="preserve">      </w:t>
      </w:r>
    </w:p>
    <w:p w14:paraId="081855ED" w14:textId="23237964" w:rsidR="004A2FBE" w:rsidRPr="004A2FBE" w:rsidRDefault="004A2FBE" w:rsidP="004A2FB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4A2FBE">
        <w:rPr>
          <w:sz w:val="28"/>
          <w:szCs w:val="28"/>
          <w:lang w:eastAsia="ar-SA"/>
        </w:rPr>
        <w:t xml:space="preserve">   </w:t>
      </w:r>
      <w:r>
        <w:rPr>
          <w:sz w:val="28"/>
          <w:szCs w:val="28"/>
          <w:lang w:eastAsia="ar-SA"/>
        </w:rPr>
        <w:t xml:space="preserve">    </w:t>
      </w:r>
      <w:r w:rsidRPr="004A2FBE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28A5143B" w14:textId="77777777" w:rsidR="004A2FBE" w:rsidRPr="004A2FBE" w:rsidRDefault="004A2FBE" w:rsidP="004A2FB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005D893" w14:textId="77777777" w:rsidR="004A2FBE" w:rsidRPr="004A2FBE" w:rsidRDefault="004A2FBE" w:rsidP="004A2FB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D956CA5" w14:textId="77777777" w:rsidR="004A2FBE" w:rsidRPr="004A2FBE" w:rsidRDefault="004A2FBE" w:rsidP="004A2FB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4A2FBE">
        <w:rPr>
          <w:sz w:val="28"/>
          <w:szCs w:val="28"/>
          <w:lang w:eastAsia="ar-SA"/>
        </w:rPr>
        <w:t>Міський голова                                                               В.Л.Квурт</w:t>
      </w:r>
    </w:p>
    <w:p w14:paraId="7875D938" w14:textId="77777777" w:rsidR="004A2FBE" w:rsidRPr="004A2FBE" w:rsidRDefault="004A2FBE" w:rsidP="004A2FB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C1B2D08" w14:textId="77777777" w:rsidR="004A2FBE" w:rsidRPr="004A2FBE" w:rsidRDefault="004A2FBE" w:rsidP="004A2FB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99B7722" w14:textId="77777777" w:rsidR="004A2FBE" w:rsidRPr="004A2FBE" w:rsidRDefault="004A2FBE" w:rsidP="004A2FBE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7C36040D" w14:textId="77777777" w:rsidR="004A2FBE" w:rsidRPr="004A2FBE" w:rsidRDefault="004A2FBE" w:rsidP="004A2FBE">
      <w:pPr>
        <w:suppressAutoHyphens/>
        <w:rPr>
          <w:sz w:val="20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73244B" w14:textId="77777777" w:rsidR="00B2060E" w:rsidRDefault="00B2060E">
      <w:r>
        <w:separator/>
      </w:r>
    </w:p>
  </w:endnote>
  <w:endnote w:type="continuationSeparator" w:id="0">
    <w:p w14:paraId="45A0F16E" w14:textId="77777777" w:rsidR="00B2060E" w:rsidRDefault="00B20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589D5" w14:textId="77777777" w:rsidR="00B2060E" w:rsidRDefault="00B2060E">
      <w:r>
        <w:separator/>
      </w:r>
    </w:p>
  </w:footnote>
  <w:footnote w:type="continuationSeparator" w:id="0">
    <w:p w14:paraId="180767BA" w14:textId="77777777" w:rsidR="00B2060E" w:rsidRDefault="00B20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2FBE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060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7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AD036-6226-403C-8807-92CF48189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2024-09-25T07:23:00Z</dcterms:modified>
</cp:coreProperties>
</file>