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документації на "Капітальний ремонт   перехрестя доріг Вишнева-Грушевського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200DBC6" w14:textId="77777777" w:rsidR="00BA69DB" w:rsidRPr="00BA69DB" w:rsidRDefault="00BA69DB" w:rsidP="00BA69DB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BA69DB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0E4BEE11" w14:textId="0E941CD1" w:rsidR="00BA69DB" w:rsidRPr="00BA69DB" w:rsidRDefault="00BA69DB" w:rsidP="00BA69DB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BA69DB">
        <w:rPr>
          <w:rFonts w:eastAsia="Calibri"/>
          <w:sz w:val="28"/>
          <w:szCs w:val="28"/>
          <w:lang w:eastAsia="en-US"/>
        </w:rPr>
        <w:t>ВИРІШИВ:</w:t>
      </w:r>
    </w:p>
    <w:p w14:paraId="11F8BD86" w14:textId="77777777" w:rsidR="00BA69DB" w:rsidRPr="00BA69DB" w:rsidRDefault="00BA69DB" w:rsidP="00BA69DB">
      <w:pPr>
        <w:rPr>
          <w:rFonts w:eastAsia="Calibri"/>
          <w:sz w:val="28"/>
          <w:szCs w:val="28"/>
          <w:lang w:eastAsia="en-US"/>
        </w:rPr>
      </w:pPr>
      <w:r w:rsidRPr="00BA69DB">
        <w:rPr>
          <w:rFonts w:eastAsia="Calibri"/>
          <w:sz w:val="28"/>
          <w:szCs w:val="28"/>
          <w:lang w:eastAsia="en-US"/>
        </w:rPr>
        <w:t>1. Затвердити  проектно-кошторисну документацію на «Капітальний ремонт перехрестя доріг Вишнева-Грушевського   у м. Винники»</w:t>
      </w:r>
    </w:p>
    <w:p w14:paraId="0E8B6BC4" w14:textId="77777777" w:rsidR="00BA69DB" w:rsidRPr="00BA69DB" w:rsidRDefault="00BA69DB" w:rsidP="00BA69DB">
      <w:pPr>
        <w:rPr>
          <w:rFonts w:eastAsia="Calibri"/>
          <w:sz w:val="28"/>
          <w:szCs w:val="28"/>
          <w:lang w:eastAsia="en-US"/>
        </w:rPr>
      </w:pPr>
    </w:p>
    <w:p w14:paraId="15B1E684" w14:textId="77777777" w:rsidR="00BA69DB" w:rsidRPr="00BA69DB" w:rsidRDefault="00BA69DB" w:rsidP="00BA69DB">
      <w:pPr>
        <w:rPr>
          <w:rFonts w:eastAsia="Calibri"/>
          <w:sz w:val="28"/>
          <w:szCs w:val="28"/>
          <w:lang w:eastAsia="en-US"/>
        </w:rPr>
      </w:pPr>
    </w:p>
    <w:p w14:paraId="64E52527" w14:textId="77777777" w:rsidR="00BA69DB" w:rsidRPr="00BA69DB" w:rsidRDefault="00BA69DB" w:rsidP="00BA69D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A69DB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5CF22C8" w14:textId="77777777" w:rsidR="00BA69DB" w:rsidRPr="00BA69DB" w:rsidRDefault="00BA69DB" w:rsidP="00BA69D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67635CA" w14:textId="77777777" w:rsidR="00BA69DB" w:rsidRPr="00BA69DB" w:rsidRDefault="00BA69DB" w:rsidP="00BA69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BA69DB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BA69DB" w:rsidRDefault="00213958" w:rsidP="00471A72">
      <w:pPr>
        <w:rPr>
          <w:sz w:val="28"/>
          <w:szCs w:val="28"/>
        </w:rPr>
      </w:pPr>
    </w:p>
    <w:sectPr w:rsidR="00213958" w:rsidRPr="00BA69D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CEB12C" w14:textId="77777777" w:rsidR="00292536" w:rsidRDefault="00292536">
      <w:r>
        <w:separator/>
      </w:r>
    </w:p>
  </w:endnote>
  <w:endnote w:type="continuationSeparator" w:id="0">
    <w:p w14:paraId="7091267D" w14:textId="77777777" w:rsidR="00292536" w:rsidRDefault="00292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3064CA" w14:textId="77777777" w:rsidR="00292536" w:rsidRDefault="00292536">
      <w:r>
        <w:separator/>
      </w:r>
    </w:p>
  </w:footnote>
  <w:footnote w:type="continuationSeparator" w:id="0">
    <w:p w14:paraId="79E9DAD7" w14:textId="77777777" w:rsidR="00292536" w:rsidRDefault="002925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2536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69DB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9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862DA-E742-4FE0-B8BD-B558B3E6A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861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2024-09-25T07:32:00Z</dcterms:modified>
</cp:coreProperties>
</file>