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685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індивідуального житлового будинку   на земельній ділянці по вул. Яворницького (к/н 4610160300:02:004:0124)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3EC9D7A" w14:textId="77777777" w:rsidR="00DB4CB1" w:rsidRPr="00DB4CB1" w:rsidRDefault="00DB4CB1" w:rsidP="00DB4CB1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DB4CB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DB4CB1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Гаврилів О.В., беручи до уваги Витяг з Державного реєстру речових прав на нерухоме майно про реєстрацію права власності              (і.н.в. 75928839 від 15.12.2016р.), довідку ОКП «БТІ та ЕО» від 02.10.2020р. №2/5992, виконавчий комітет Винниківської міської ради –</w:t>
      </w:r>
    </w:p>
    <w:p w14:paraId="47620AF1" w14:textId="77777777" w:rsidR="00DB4CB1" w:rsidRPr="00DB4CB1" w:rsidRDefault="00DB4CB1" w:rsidP="00DB4CB1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174A8D2E" w14:textId="77777777" w:rsidR="00DB4CB1" w:rsidRPr="00DB4CB1" w:rsidRDefault="00DB4CB1" w:rsidP="00DB4CB1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DB4CB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2216D815" w14:textId="77777777" w:rsidR="00DB4CB1" w:rsidRPr="00DB4CB1" w:rsidRDefault="00DB4CB1" w:rsidP="00DB4CB1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616C6436" w14:textId="77777777" w:rsidR="00DB4CB1" w:rsidRPr="00DB4CB1" w:rsidRDefault="00DB4CB1" w:rsidP="00DB4CB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B4CB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DB4CB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DB4CB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Гаврилів Оксані Володимирівні будівельний паспорт забудови земельної ділянки на проектування та будівництво </w:t>
      </w:r>
      <w:r w:rsidRPr="00DB4CB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Яворницького (к/н 4610160300:02:004:0124) у м. Винники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164D4981" w14:textId="77777777" w:rsidR="00DB4CB1" w:rsidRPr="00DB4CB1" w:rsidRDefault="00DB4CB1" w:rsidP="00DB4CB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B4CB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DB4CB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DB4CB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Яворницького (к/н 4610160300:02:004:0124) у м. Винники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2E09A432" w14:textId="77777777" w:rsidR="00DB4CB1" w:rsidRPr="00DB4CB1" w:rsidRDefault="00DB4CB1" w:rsidP="00DB4CB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B4CB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DB4CB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DB4CB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Яворницького (к/н 4610160300:02:004:0124) у м. Винники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DB4CB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Яворницького, 32-а (к/н 4610160300:02:004:0124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42ECCCD5" w14:textId="77777777" w:rsidR="00DB4CB1" w:rsidRPr="00DB4CB1" w:rsidRDefault="00DB4CB1" w:rsidP="00DB4CB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B4CB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Гаврилів О.В.:</w:t>
      </w:r>
    </w:p>
    <w:p w14:paraId="117AE9D6" w14:textId="77777777" w:rsidR="00DB4CB1" w:rsidRPr="00DB4CB1" w:rsidRDefault="00DB4CB1" w:rsidP="00DB4CB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B4CB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DB4CB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33698425" w14:textId="77777777" w:rsidR="00DB4CB1" w:rsidRPr="00DB4CB1" w:rsidRDefault="00DB4CB1" w:rsidP="00DB4CB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B4CB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71FF4B44" w14:textId="77777777" w:rsidR="00DB4CB1" w:rsidRPr="00DB4CB1" w:rsidRDefault="00DB4CB1" w:rsidP="00DB4CB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B4CB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DB4CB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DB4CB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DB4CB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69F76903" w14:textId="77777777" w:rsidR="00DB4CB1" w:rsidRPr="00DB4CB1" w:rsidRDefault="00DB4CB1" w:rsidP="00DB4CB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B4CB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DB4CB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38474ED" w14:textId="77777777" w:rsidR="00DB4CB1" w:rsidRPr="00DB4CB1" w:rsidRDefault="00DB4CB1" w:rsidP="00DB4CB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B4CB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1B8683F6" w14:textId="77777777" w:rsidR="00DB4CB1" w:rsidRPr="00DB4CB1" w:rsidRDefault="00DB4CB1" w:rsidP="00DB4CB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B4CB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DB4CB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B4CB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1281425F" w14:textId="77777777" w:rsidR="00DB4CB1" w:rsidRPr="00DB4CB1" w:rsidRDefault="00DB4CB1" w:rsidP="00DB4CB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B4CB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03DBED5D" w14:textId="77777777" w:rsidR="00DB4CB1" w:rsidRPr="00DB4CB1" w:rsidRDefault="00DB4CB1" w:rsidP="00DB4CB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B4CB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DB4CB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Гаврилів О.В., що будівельні роботи можна розпочинати тільки після отримання відповідних дозволів, згідно державних норм та правил.</w:t>
      </w:r>
    </w:p>
    <w:p w14:paraId="272DBAC4" w14:textId="77777777" w:rsidR="00DB4CB1" w:rsidRPr="00DB4CB1" w:rsidRDefault="00DB4CB1" w:rsidP="00DB4CB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B4CB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2062AA9A" w14:textId="77777777" w:rsidR="00DB4CB1" w:rsidRPr="00DB4CB1" w:rsidRDefault="00DB4CB1" w:rsidP="00DB4CB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B4CB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4378EAC" w14:textId="77777777" w:rsidR="00DB4CB1" w:rsidRPr="00DB4CB1" w:rsidRDefault="00DB4CB1" w:rsidP="00DB4CB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B4CB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DB4CB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268FCDA" w14:textId="77777777" w:rsidR="00DB4CB1" w:rsidRPr="00DB4CB1" w:rsidRDefault="00DB4CB1" w:rsidP="00DB4CB1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0B92304" w14:textId="77777777" w:rsidR="00DB4CB1" w:rsidRPr="00DB4CB1" w:rsidRDefault="00DB4CB1" w:rsidP="00DB4CB1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98138E8" w14:textId="77777777" w:rsidR="00DB4CB1" w:rsidRPr="00DB4CB1" w:rsidRDefault="00DB4CB1" w:rsidP="00DB4CB1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D70D7DA" w14:textId="77777777" w:rsidR="00DB4CB1" w:rsidRPr="00DB4CB1" w:rsidRDefault="00DB4CB1" w:rsidP="00DB4CB1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DB4CB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DB4CB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B4CB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B4CB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B4CB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B4CB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B4CB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B4CB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B4CB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B4CB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D54B0E" w14:textId="77777777" w:rsidR="00774F64" w:rsidRDefault="00774F64">
      <w:r>
        <w:separator/>
      </w:r>
    </w:p>
  </w:endnote>
  <w:endnote w:type="continuationSeparator" w:id="0">
    <w:p w14:paraId="3739BE22" w14:textId="77777777" w:rsidR="00774F64" w:rsidRDefault="00774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0F51F7" w14:textId="77777777" w:rsidR="00774F64" w:rsidRDefault="00774F64">
      <w:r>
        <w:separator/>
      </w:r>
    </w:p>
  </w:footnote>
  <w:footnote w:type="continuationSeparator" w:id="0">
    <w:p w14:paraId="1F204F57" w14:textId="77777777" w:rsidR="00774F64" w:rsidRDefault="00774F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4F64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4CB1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5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185D54-6128-4484-A60A-C0FAC1C88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2586</Words>
  <Characters>1475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2024-10-14T11:15:00Z</dcterms:modified>
</cp:coreProperties>
</file>