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5FEBD51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</w:t>
            </w:r>
            <w:r w:rsidR="002D19A4">
              <w:rPr>
                <w:b/>
                <w:sz w:val="28"/>
              </w:rPr>
              <w:t xml:space="preserve">уального житлового будинку </w:t>
            </w:r>
            <w:r w:rsidRPr="00BE7A3D">
              <w:rPr>
                <w:b/>
                <w:sz w:val="28"/>
              </w:rPr>
              <w:t xml:space="preserve"> на земельній ділянці по вул. Руська (к/н 4610160300:04:001:0204) у      </w:t>
            </w:r>
            <w:r w:rsidR="002D19A4">
              <w:rPr>
                <w:b/>
                <w:sz w:val="28"/>
              </w:rPr>
              <w:t xml:space="preserve">          </w:t>
            </w:r>
            <w:r w:rsidRPr="00BE7A3D">
              <w:rPr>
                <w:b/>
                <w:sz w:val="28"/>
              </w:rPr>
              <w:t xml:space="preserve">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AEE01A" w14:textId="77777777" w:rsidR="002D19A4" w:rsidRPr="002D19A4" w:rsidRDefault="002D19A4" w:rsidP="002D19A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D19A4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Герчука Т.Є., беручи до уваги Витяг з Державного реєстру речових прав на нерухоме майно про реєстрацію права власності              (і.н.в. 222547266 від 03.09.2020р.), довідку ОКП «БТІ та ЕО» від 28.09.2020р. №2/5801, виконавчий комітет Винниківської міської ради –</w:t>
      </w:r>
    </w:p>
    <w:p w14:paraId="34D818FE" w14:textId="77777777" w:rsidR="002D19A4" w:rsidRPr="002D19A4" w:rsidRDefault="002D19A4" w:rsidP="002D19A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6143900E" w14:textId="77777777" w:rsidR="002D19A4" w:rsidRPr="002D19A4" w:rsidRDefault="002D19A4" w:rsidP="002D19A4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D19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77FA435F" w14:textId="77777777" w:rsidR="002D19A4" w:rsidRPr="002D19A4" w:rsidRDefault="002D19A4" w:rsidP="002D19A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6F78EFE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D19A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D19A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Герчуку Тарасу Євгеновичу будівельний паспорт забудови земельної ділянки на проектування та будівництво </w:t>
      </w:r>
      <w:r w:rsidRPr="002D19A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Руська (к/н 4610160300:04:001:0204) у м. Винники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2358D4C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2D19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D19A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Руська (к/н 4610160300:04:001:0204) у м. Винники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B7A9373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2D19A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2D19A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Руська (к/н 4610160300:04:001:0204) у м. Винники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2D19A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Руська, 1-а (к/н 4610160300:04:001:0204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7877598C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Герчука Т.Є.:</w:t>
      </w:r>
    </w:p>
    <w:p w14:paraId="15B34799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2D19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9CE7640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09B3B89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2D19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D19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D19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7E47B8C7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2D19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088AB79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3626FA21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2D19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D19A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0568E2C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398DAB7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D19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Герчуку Т.Є., що будівельні роботи можна розпочинати тільки після отримання відповідних дозволів, згідно державних норм та правил.</w:t>
      </w:r>
    </w:p>
    <w:p w14:paraId="7A0B892D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79A765D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BBBA0BA" w14:textId="77777777" w:rsidR="002D19A4" w:rsidRPr="002D19A4" w:rsidRDefault="002D19A4" w:rsidP="002D19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19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D19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1202B3" w14:textId="77777777" w:rsidR="002D19A4" w:rsidRPr="002D19A4" w:rsidRDefault="002D19A4" w:rsidP="002D19A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5FE3BB6" w14:textId="77777777" w:rsidR="002D19A4" w:rsidRPr="002D19A4" w:rsidRDefault="002D19A4" w:rsidP="002D19A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5456ED1" w14:textId="77777777" w:rsidR="002D19A4" w:rsidRPr="002D19A4" w:rsidRDefault="002D19A4" w:rsidP="002D19A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3B8F628" w14:textId="77777777" w:rsidR="002D19A4" w:rsidRPr="002D19A4" w:rsidRDefault="002D19A4" w:rsidP="002D19A4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2D19A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2D19A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19A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19A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19A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19A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19A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19A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19A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19A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79D85" w14:textId="77777777" w:rsidR="004E14F7" w:rsidRDefault="004E14F7">
      <w:r>
        <w:separator/>
      </w:r>
    </w:p>
  </w:endnote>
  <w:endnote w:type="continuationSeparator" w:id="0">
    <w:p w14:paraId="1CE678DD" w14:textId="77777777" w:rsidR="004E14F7" w:rsidRDefault="004E1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0AB39" w14:textId="77777777" w:rsidR="004E14F7" w:rsidRDefault="004E14F7">
      <w:r>
        <w:separator/>
      </w:r>
    </w:p>
  </w:footnote>
  <w:footnote w:type="continuationSeparator" w:id="0">
    <w:p w14:paraId="59F9E75C" w14:textId="77777777" w:rsidR="004E14F7" w:rsidRDefault="004E14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19A4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14F7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9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E2BF3-B852-4248-9301-7E2F2F61B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2572</Words>
  <Characters>1467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2024-09-26T08:10:00Z</dcterms:modified>
</cp:coreProperties>
</file>