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Лисика, 17   (к/н 4610160300:04:003:0017)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DEEE85" w14:textId="1C08FA84" w:rsidR="008D5439" w:rsidRPr="008D5439" w:rsidRDefault="008D5439" w:rsidP="008D5439">
      <w:pPr>
        <w:ind w:firstLine="708"/>
        <w:jc w:val="both"/>
        <w:rPr>
          <w:b/>
          <w:sz w:val="28"/>
          <w:szCs w:val="28"/>
        </w:rPr>
      </w:pPr>
      <w:r w:rsidRPr="008D543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8D5439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D5439">
        <w:rPr>
          <w:sz w:val="28"/>
          <w:szCs w:val="28"/>
        </w:rPr>
        <w:t>», розглянувши заяву гр. Петрусь І.С., беручи до уваги Державний акт на право власності на земельну ділянку (Серія ЯК №826301 від 26.12.2011р.), виконавчий комітет Винниківської міської ради -</w:t>
      </w:r>
      <w:bookmarkStart w:id="1" w:name="_GoBack"/>
      <w:bookmarkEnd w:id="1"/>
    </w:p>
    <w:p w14:paraId="79716005" w14:textId="77777777" w:rsidR="008D5439" w:rsidRPr="008D5439" w:rsidRDefault="008D5439" w:rsidP="008D5439">
      <w:pPr>
        <w:jc w:val="center"/>
        <w:rPr>
          <w:b/>
          <w:sz w:val="28"/>
          <w:szCs w:val="28"/>
        </w:rPr>
      </w:pPr>
      <w:r w:rsidRPr="008D5439">
        <w:rPr>
          <w:b/>
          <w:sz w:val="28"/>
          <w:szCs w:val="28"/>
        </w:rPr>
        <w:t>В И Р І Ш И В :</w:t>
      </w:r>
    </w:p>
    <w:p w14:paraId="0D7D9BD3" w14:textId="77777777" w:rsidR="008D5439" w:rsidRPr="008D5439" w:rsidRDefault="008D5439" w:rsidP="008D5439">
      <w:pPr>
        <w:jc w:val="center"/>
        <w:rPr>
          <w:b/>
          <w:sz w:val="28"/>
          <w:szCs w:val="28"/>
        </w:rPr>
      </w:pPr>
    </w:p>
    <w:p w14:paraId="26CFB8CF" w14:textId="03B89251" w:rsidR="008D5439" w:rsidRPr="008D5439" w:rsidRDefault="008D5439" w:rsidP="008D5439">
      <w:pPr>
        <w:jc w:val="both"/>
        <w:rPr>
          <w:sz w:val="28"/>
          <w:szCs w:val="28"/>
        </w:rPr>
      </w:pPr>
      <w:r w:rsidRPr="008D5439">
        <w:rPr>
          <w:sz w:val="28"/>
          <w:szCs w:val="28"/>
        </w:rPr>
        <w:t>1.</w:t>
      </w:r>
      <w:r w:rsidRPr="008D5439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Лисика, 17 (к/н 4610160300:04:003:0017) у м. Винники</w:t>
      </w:r>
      <w:r w:rsidRPr="008D5439">
        <w:rPr>
          <w:b/>
          <w:sz w:val="28"/>
          <w:szCs w:val="28"/>
        </w:rPr>
        <w:t xml:space="preserve"> </w:t>
      </w:r>
      <w:r w:rsidRPr="008D5439">
        <w:rPr>
          <w:sz w:val="28"/>
          <w:szCs w:val="28"/>
        </w:rPr>
        <w:t>присвоїти поштову адресу, а саме: вул. Лисика, 17</w:t>
      </w:r>
      <w:r>
        <w:rPr>
          <w:sz w:val="28"/>
          <w:szCs w:val="28"/>
        </w:rPr>
        <w:t>-г</w:t>
      </w:r>
      <w:r w:rsidRPr="008D5439">
        <w:rPr>
          <w:sz w:val="28"/>
          <w:szCs w:val="28"/>
        </w:rPr>
        <w:t xml:space="preserve"> (к/н 4610160300:04:003:0017) у м. Винники.</w:t>
      </w:r>
    </w:p>
    <w:p w14:paraId="09F197CC" w14:textId="77777777" w:rsidR="008D5439" w:rsidRPr="008D5439" w:rsidRDefault="008D5439" w:rsidP="008D5439">
      <w:pPr>
        <w:jc w:val="both"/>
        <w:rPr>
          <w:sz w:val="28"/>
          <w:szCs w:val="28"/>
        </w:rPr>
      </w:pPr>
      <w:r w:rsidRPr="008D5439">
        <w:rPr>
          <w:sz w:val="28"/>
          <w:szCs w:val="28"/>
        </w:rPr>
        <w:t>2.</w:t>
      </w:r>
      <w:r w:rsidRPr="008D54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D4FA3E" w14:textId="5AD1E060" w:rsidR="008D5439" w:rsidRPr="008D5439" w:rsidRDefault="008D5439" w:rsidP="008D5439">
      <w:pPr>
        <w:jc w:val="both"/>
        <w:rPr>
          <w:b/>
          <w:i/>
          <w:sz w:val="28"/>
          <w:szCs w:val="28"/>
        </w:rPr>
      </w:pPr>
    </w:p>
    <w:p w14:paraId="01C471E0" w14:textId="4123F8B4" w:rsidR="00213958" w:rsidRPr="006F2805" w:rsidRDefault="008D5439" w:rsidP="008D5439">
      <w:pPr>
        <w:jc w:val="both"/>
        <w:rPr>
          <w:sz w:val="28"/>
          <w:szCs w:val="28"/>
        </w:rPr>
      </w:pPr>
      <w:r w:rsidRPr="008D5439">
        <w:rPr>
          <w:b/>
          <w:sz w:val="28"/>
          <w:szCs w:val="28"/>
        </w:rPr>
        <w:t>Міський го</w:t>
      </w:r>
      <w:r>
        <w:rPr>
          <w:b/>
          <w:sz w:val="28"/>
          <w:szCs w:val="28"/>
        </w:rPr>
        <w:t>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D5439">
        <w:rPr>
          <w:b/>
          <w:sz w:val="28"/>
          <w:szCs w:val="28"/>
        </w:rPr>
        <w:t>В.Л.Квурт</w:t>
      </w:r>
      <w:r w:rsidRPr="008D5439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5FDFC" w14:textId="77777777" w:rsidR="00F37601" w:rsidRDefault="00F37601">
      <w:r>
        <w:separator/>
      </w:r>
    </w:p>
  </w:endnote>
  <w:endnote w:type="continuationSeparator" w:id="0">
    <w:p w14:paraId="1320440D" w14:textId="77777777" w:rsidR="00F37601" w:rsidRDefault="00F37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63A60" w14:textId="77777777" w:rsidR="00F37601" w:rsidRDefault="00F37601">
      <w:r>
        <w:separator/>
      </w:r>
    </w:p>
  </w:footnote>
  <w:footnote w:type="continuationSeparator" w:id="0">
    <w:p w14:paraId="5CF613A2" w14:textId="77777777" w:rsidR="00F37601" w:rsidRDefault="00F37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5439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7601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7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9CDC4-7533-4D18-8046-F37B7081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1244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2024-10-14T09:03:00Z</dcterms:modified>
</cp:coreProperties>
</file>