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будівництво гаражу на земельній ділянці по   вул. Жуковського, 34 (к/н 4610160300:04:004:0344)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3A292D" w14:textId="303E238B" w:rsidR="00827892" w:rsidRPr="00827892" w:rsidRDefault="00827892" w:rsidP="0082789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Муцику Б.І., беручи до уваги Витяг з Державного реєстру речових прав на нерухоме майно про реєстрацію права власнос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ті 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(і.н.в. 218653464 від 31.07.2020р.), реєстраційне посвідчення (Серія КММ №048715 від 20.11.2000р.), виконавчий комітет Винниківської міської ради –</w:t>
      </w:r>
    </w:p>
    <w:p w14:paraId="724A7923" w14:textId="77777777" w:rsidR="00827892" w:rsidRPr="00827892" w:rsidRDefault="00827892" w:rsidP="0082789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E163318" w14:textId="77777777" w:rsidR="00827892" w:rsidRPr="00827892" w:rsidRDefault="00827892" w:rsidP="00827892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82789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4B2F178" w14:textId="77777777" w:rsidR="00827892" w:rsidRPr="00827892" w:rsidRDefault="00827892" w:rsidP="0082789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FE64296" w14:textId="1AD7D97A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Муцику Богдану Івановичу будівельний паспорт забудови земельної ділянки на проектування та будівництво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господарської будівлі (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гаражу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) 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ділянці 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Жуковського, 34 (к/н 4610160300:04:004:0344) у м. Винники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F9564F6" w14:textId="77777777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82789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гаражу 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ділянці 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Жуковського, 34 (к/н 4610160300:04:004:0344) у м. Винники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14EFD91" w14:textId="77777777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Муцика Б.І.:</w:t>
      </w:r>
    </w:p>
    <w:p w14:paraId="2E629977" w14:textId="77777777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82789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7A63264" w14:textId="77777777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DE7D6BB" w14:textId="77777777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82789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82789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82789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225AAD0" w14:textId="77777777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82789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A16B01A" w14:textId="77777777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36E944F" w14:textId="77777777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82789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789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гаражу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43C83BF" w14:textId="77777777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09729B3" w14:textId="77777777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789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Муцику Б.І., що будівельні роботи можна розпочинати тільки після отримання відповідних дозволів, згідно державних норм та правил.</w:t>
      </w:r>
    </w:p>
    <w:p w14:paraId="5227A6D8" w14:textId="77777777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56389F1C" w14:textId="77777777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53CCB90" w14:textId="77777777" w:rsidR="00827892" w:rsidRPr="00827892" w:rsidRDefault="00827892" w:rsidP="0082789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789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789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5A3DB7" w14:textId="77777777" w:rsidR="00827892" w:rsidRPr="00827892" w:rsidRDefault="00827892" w:rsidP="0082789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8FE4642" w14:textId="77777777" w:rsidR="00827892" w:rsidRPr="00827892" w:rsidRDefault="00827892" w:rsidP="0082789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DDA3555" w14:textId="77777777" w:rsidR="00827892" w:rsidRPr="00827892" w:rsidRDefault="00827892" w:rsidP="0082789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73CD22D" w14:textId="6822C853" w:rsidR="00827892" w:rsidRPr="00827892" w:rsidRDefault="00827892" w:rsidP="00827892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bookmarkStart w:id="1" w:name="_GoBack"/>
      <w:bookmarkEnd w:id="1"/>
      <w:r w:rsidRPr="0082789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125CF" w14:textId="77777777" w:rsidR="00522B98" w:rsidRDefault="00522B98">
      <w:r>
        <w:separator/>
      </w:r>
    </w:p>
  </w:endnote>
  <w:endnote w:type="continuationSeparator" w:id="0">
    <w:p w14:paraId="713FA19E" w14:textId="77777777" w:rsidR="00522B98" w:rsidRDefault="00522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14B0AA" w14:textId="77777777" w:rsidR="00522B98" w:rsidRDefault="00522B98">
      <w:r>
        <w:separator/>
      </w:r>
    </w:p>
  </w:footnote>
  <w:footnote w:type="continuationSeparator" w:id="0">
    <w:p w14:paraId="7BE9B4C5" w14:textId="77777777" w:rsidR="00522B98" w:rsidRDefault="00522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2B9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789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6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FDF3E-286B-4C4B-83C1-2C0E88B86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2378</Words>
  <Characters>1357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2024-10-14T10:02:00Z</dcterms:modified>
</cp:coreProperties>
</file>