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692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комісії, щодо можливості газифікації двофункційного котла парапетного  типу взамін центрального опаленням  на площі кухні квартири № 75 в житловому будинку по вул. Кільцева, 9 у м.Винники та надання дозволу на виготовлення технічної документації для від'єднання від системи центрального   опалення та гарячого водопостачання.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F7248D3" w14:textId="5B7C1337" w:rsidR="00244CBD" w:rsidRPr="00244CBD" w:rsidRDefault="00244CBD" w:rsidP="00244CBD">
      <w:pPr>
        <w:spacing w:after="200"/>
        <w:ind w:firstLine="720"/>
        <w:jc w:val="both"/>
        <w:rPr>
          <w:sz w:val="28"/>
          <w:szCs w:val="28"/>
        </w:rPr>
      </w:pPr>
      <w:r w:rsidRPr="00244CBD">
        <w:rPr>
          <w:sz w:val="28"/>
          <w:szCs w:val="28"/>
        </w:rPr>
        <w:t>Керуючись Законом України «Про місцеве самоврядування в Україні», відповідно до Наказу Міністерства регіонального розвитку, будівництва та житлово-комунального господарства</w:t>
      </w:r>
      <w:r>
        <w:rPr>
          <w:sz w:val="28"/>
          <w:szCs w:val="28"/>
        </w:rPr>
        <w:t xml:space="preserve"> України від 26.07.2019 р. №169</w:t>
      </w:r>
      <w:r w:rsidRPr="00244CBD">
        <w:rPr>
          <w:sz w:val="28"/>
          <w:szCs w:val="28"/>
        </w:rPr>
        <w:t>, розглянувши заяву гр. Саламонович Г.І., яка  проживає за адресою м.Винники вул. Кільцева, буд. № 9 кв.№ 75 виконавчий комітет Винниківської міської ради:</w:t>
      </w:r>
    </w:p>
    <w:p w14:paraId="4E609361" w14:textId="7F13F170" w:rsidR="00244CBD" w:rsidRPr="00244CBD" w:rsidRDefault="00244CBD" w:rsidP="00244CBD">
      <w:pPr>
        <w:spacing w:after="200"/>
        <w:jc w:val="center"/>
        <w:rPr>
          <w:b/>
          <w:sz w:val="28"/>
          <w:szCs w:val="28"/>
        </w:rPr>
      </w:pPr>
      <w:r w:rsidRPr="00244CBD">
        <w:rPr>
          <w:b/>
          <w:sz w:val="28"/>
          <w:szCs w:val="28"/>
        </w:rPr>
        <w:t>В И Р І Ш И В:</w:t>
      </w:r>
    </w:p>
    <w:p w14:paraId="6A02CA13" w14:textId="0E6ED7D7" w:rsidR="00244CBD" w:rsidRPr="00244CBD" w:rsidRDefault="00244CBD" w:rsidP="00244CBD">
      <w:pPr>
        <w:spacing w:after="200"/>
        <w:jc w:val="both"/>
        <w:rPr>
          <w:sz w:val="28"/>
          <w:szCs w:val="28"/>
        </w:rPr>
      </w:pPr>
      <w:r w:rsidRPr="00244CBD">
        <w:rPr>
          <w:sz w:val="28"/>
          <w:szCs w:val="28"/>
        </w:rPr>
        <w:t>1. Затвердити в</w:t>
      </w:r>
      <w:r>
        <w:rPr>
          <w:sz w:val="28"/>
          <w:szCs w:val="28"/>
        </w:rPr>
        <w:t>исновок міжвідомчої комісії (№25</w:t>
      </w:r>
      <w:r w:rsidRPr="00244CBD">
        <w:rPr>
          <w:sz w:val="28"/>
          <w:szCs w:val="28"/>
        </w:rPr>
        <w:t xml:space="preserve"> &amp;_</w:t>
      </w:r>
      <w:r>
        <w:rPr>
          <w:sz w:val="28"/>
          <w:szCs w:val="28"/>
          <w:lang w:val="en-US"/>
        </w:rPr>
        <w:t>2</w:t>
      </w:r>
      <w:r w:rsidRPr="00244CBD">
        <w:rPr>
          <w:sz w:val="28"/>
          <w:szCs w:val="28"/>
        </w:rPr>
        <w:t xml:space="preserve"> від </w:t>
      </w:r>
      <w:r>
        <w:rPr>
          <w:sz w:val="28"/>
          <w:szCs w:val="28"/>
          <w:lang w:val="en-US"/>
        </w:rPr>
        <w:t>15</w:t>
      </w:r>
      <w:r>
        <w:rPr>
          <w:sz w:val="28"/>
          <w:szCs w:val="28"/>
        </w:rPr>
        <w:t>.10</w:t>
      </w:r>
      <w:r w:rsidRPr="00244CBD">
        <w:rPr>
          <w:sz w:val="28"/>
          <w:szCs w:val="28"/>
        </w:rPr>
        <w:t>.2020р.)                                                      про те, що технічно можлива газифікація двофункційного котла парапетного типу взамін ЦО на площі кухні квартири № 75 в житловому будинку по вул. Кільцева, 9 у м. Винники при умові: дотримання вимог чинного законодавства і відповідних погоджень з зацікавленими організаціями.</w:t>
      </w:r>
    </w:p>
    <w:p w14:paraId="080F32F1" w14:textId="77777777" w:rsidR="00244CBD" w:rsidRPr="00244CBD" w:rsidRDefault="00244CBD" w:rsidP="00244CBD">
      <w:pPr>
        <w:spacing w:after="200"/>
        <w:jc w:val="both"/>
        <w:rPr>
          <w:sz w:val="28"/>
          <w:szCs w:val="28"/>
        </w:rPr>
      </w:pPr>
      <w:r w:rsidRPr="00244CBD">
        <w:rPr>
          <w:sz w:val="28"/>
          <w:szCs w:val="28"/>
        </w:rPr>
        <w:t>2. Дати дозвіл гр. Саламонович Г.І. на газифікацію котла у квартирі № 75 по вул. Кільцева, буд. № 9 у м. Винники та від’єднання даної квартири від центрального опалення.</w:t>
      </w:r>
    </w:p>
    <w:p w14:paraId="4A21FA94" w14:textId="77777777" w:rsidR="00244CBD" w:rsidRPr="00244CBD" w:rsidRDefault="00244CBD" w:rsidP="00244CBD">
      <w:pPr>
        <w:spacing w:after="200"/>
        <w:jc w:val="both"/>
        <w:rPr>
          <w:sz w:val="28"/>
          <w:szCs w:val="28"/>
        </w:rPr>
      </w:pPr>
      <w:r w:rsidRPr="00244CBD">
        <w:rPr>
          <w:sz w:val="28"/>
          <w:szCs w:val="28"/>
        </w:rPr>
        <w:lastRenderedPageBreak/>
        <w:t>3. Зобов’язати  гр. Саламонович Г.І. звернутись в ЛМКП «Львівтеплоенерго» для від’єднання від центрального опалення зі встановленням автономного  опалення  в квартирі № 75  по вул. Кільцева, буд. № 9 у м. Винники.</w:t>
      </w:r>
    </w:p>
    <w:p w14:paraId="1496CDFE" w14:textId="3934F280" w:rsidR="00244CBD" w:rsidRPr="00244CBD" w:rsidRDefault="00244CBD" w:rsidP="00244CBD">
      <w:pPr>
        <w:spacing w:after="200"/>
        <w:jc w:val="both"/>
        <w:rPr>
          <w:sz w:val="28"/>
          <w:szCs w:val="28"/>
        </w:rPr>
      </w:pPr>
      <w:r w:rsidRPr="00244CBD">
        <w:rPr>
          <w:sz w:val="28"/>
          <w:szCs w:val="28"/>
        </w:rPr>
        <w:t>4. Гр  Саламонович Г.І., яка проживає м. Винники, вул. Кільцева, буд.№ 9 кв.№75:</w:t>
      </w:r>
    </w:p>
    <w:p w14:paraId="78695506" w14:textId="77777777" w:rsidR="00244CBD" w:rsidRPr="00244CBD" w:rsidRDefault="00244CBD" w:rsidP="00244CBD">
      <w:pPr>
        <w:spacing w:after="200"/>
        <w:jc w:val="both"/>
        <w:rPr>
          <w:sz w:val="28"/>
          <w:szCs w:val="28"/>
        </w:rPr>
      </w:pPr>
      <w:r w:rsidRPr="00244CBD">
        <w:rPr>
          <w:sz w:val="28"/>
          <w:szCs w:val="28"/>
        </w:rPr>
        <w:t>-отримати у ПАТ «Львівгаз»  технічні умови на газопостачання;</w:t>
      </w:r>
    </w:p>
    <w:p w14:paraId="7BEFB984" w14:textId="77777777" w:rsidR="00244CBD" w:rsidRPr="00244CBD" w:rsidRDefault="00244CBD" w:rsidP="00244CBD">
      <w:pPr>
        <w:spacing w:after="200"/>
        <w:jc w:val="both"/>
        <w:rPr>
          <w:sz w:val="28"/>
          <w:szCs w:val="28"/>
        </w:rPr>
      </w:pPr>
      <w:r w:rsidRPr="00244CBD">
        <w:rPr>
          <w:sz w:val="28"/>
          <w:szCs w:val="28"/>
        </w:rPr>
        <w:t>-отримати технічні умови у ЛМКП «Львівтеплоенерго» на від’єднання від центрального опалення зі встановленням автономного опалення;</w:t>
      </w:r>
    </w:p>
    <w:p w14:paraId="36AD0459" w14:textId="77777777" w:rsidR="00244CBD" w:rsidRPr="00244CBD" w:rsidRDefault="00244CBD" w:rsidP="00244CBD">
      <w:pPr>
        <w:spacing w:after="200"/>
        <w:jc w:val="both"/>
        <w:rPr>
          <w:sz w:val="28"/>
          <w:szCs w:val="28"/>
        </w:rPr>
      </w:pPr>
      <w:r w:rsidRPr="00244CBD">
        <w:rPr>
          <w:sz w:val="28"/>
          <w:szCs w:val="28"/>
        </w:rPr>
        <w:t>-виготовити  робочий  проект  на від’єднання  від  центрального  опалення  зі встановленням автономного опалення в квартирі № 75 по вул. Кільцева, буд. № 9 у м.Винники з  обов’язковим  погодженням у ЛМКП «Львівтеплоенерго»;</w:t>
      </w:r>
    </w:p>
    <w:p w14:paraId="268CACDD" w14:textId="77777777" w:rsidR="00244CBD" w:rsidRPr="00244CBD" w:rsidRDefault="00244CBD" w:rsidP="00244CBD">
      <w:pPr>
        <w:spacing w:after="200"/>
        <w:jc w:val="both"/>
        <w:rPr>
          <w:sz w:val="28"/>
          <w:szCs w:val="28"/>
        </w:rPr>
      </w:pPr>
      <w:r w:rsidRPr="00244CBD">
        <w:rPr>
          <w:sz w:val="28"/>
          <w:szCs w:val="28"/>
        </w:rPr>
        <w:t>-розробити опитувальний лист на будинок з обов’язковим погодженням у ЛМКП «Львівтеплоенерго»;</w:t>
      </w:r>
    </w:p>
    <w:p w14:paraId="7DD06EA7" w14:textId="77777777" w:rsidR="00244CBD" w:rsidRPr="00244CBD" w:rsidRDefault="00244CBD" w:rsidP="00244CBD">
      <w:pPr>
        <w:spacing w:after="200"/>
        <w:jc w:val="both"/>
        <w:rPr>
          <w:sz w:val="28"/>
          <w:szCs w:val="28"/>
        </w:rPr>
      </w:pPr>
      <w:r w:rsidRPr="00244CBD">
        <w:rPr>
          <w:sz w:val="28"/>
          <w:szCs w:val="28"/>
        </w:rPr>
        <w:t>-роботи виконати згідно погодженої проектної документації ліцензованою організацією.</w:t>
      </w:r>
    </w:p>
    <w:p w14:paraId="4031EABD" w14:textId="77777777" w:rsidR="00244CBD" w:rsidRPr="00244CBD" w:rsidRDefault="00244CBD" w:rsidP="00244CBD">
      <w:pPr>
        <w:spacing w:after="200"/>
        <w:jc w:val="both"/>
        <w:rPr>
          <w:sz w:val="28"/>
          <w:szCs w:val="28"/>
        </w:rPr>
      </w:pPr>
      <w:r w:rsidRPr="00244CBD">
        <w:rPr>
          <w:sz w:val="28"/>
          <w:szCs w:val="28"/>
        </w:rPr>
        <w:t>5.Контроль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607280E" w14:textId="77777777" w:rsidR="00244CBD" w:rsidRPr="00244CBD" w:rsidRDefault="00244CBD" w:rsidP="00244CBD">
      <w:pPr>
        <w:spacing w:after="200"/>
        <w:rPr>
          <w:sz w:val="28"/>
          <w:szCs w:val="28"/>
        </w:rPr>
      </w:pPr>
    </w:p>
    <w:p w14:paraId="54A4FCC7" w14:textId="5A4960CA" w:rsidR="00244CBD" w:rsidRPr="00244CBD" w:rsidRDefault="00244CBD" w:rsidP="00244CBD">
      <w:pPr>
        <w:spacing w:after="200"/>
        <w:rPr>
          <w:b/>
          <w:sz w:val="28"/>
          <w:szCs w:val="28"/>
        </w:rPr>
      </w:pPr>
      <w:r w:rsidRPr="00244CBD">
        <w:rPr>
          <w:b/>
          <w:sz w:val="28"/>
          <w:szCs w:val="28"/>
        </w:rPr>
        <w:t xml:space="preserve">В.о. міського голови      </w:t>
      </w:r>
      <w:bookmarkStart w:id="1" w:name="_GoBack"/>
      <w:bookmarkEnd w:id="1"/>
      <w:r w:rsidRPr="00244CBD">
        <w:rPr>
          <w:b/>
          <w:sz w:val="28"/>
          <w:szCs w:val="28"/>
        </w:rPr>
        <w:t xml:space="preserve">                                                                  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C531A1" w14:textId="77777777" w:rsidR="007D1318" w:rsidRDefault="007D1318">
      <w:r>
        <w:separator/>
      </w:r>
    </w:p>
  </w:endnote>
  <w:endnote w:type="continuationSeparator" w:id="0">
    <w:p w14:paraId="2CD30824" w14:textId="77777777" w:rsidR="007D1318" w:rsidRDefault="007D1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BE63B4" w14:textId="77777777" w:rsidR="007D1318" w:rsidRDefault="007D1318">
      <w:r>
        <w:separator/>
      </w:r>
    </w:p>
  </w:footnote>
  <w:footnote w:type="continuationSeparator" w:id="0">
    <w:p w14:paraId="4680ECFD" w14:textId="77777777" w:rsidR="007D1318" w:rsidRDefault="007D13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4CBD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1318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2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8A68B3-6F05-43F2-93DF-11EA65FD0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1733</Words>
  <Characters>988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2024-10-02T08:05:00Z</dcterms:modified>
</cp:coreProperties>
</file>