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будівлі   ЗОШ "Берегиня" по вул. Галицька,38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46CE4F" w14:textId="77777777" w:rsidR="000A0716" w:rsidRPr="000A0716" w:rsidRDefault="000A0716" w:rsidP="000A0716">
      <w:pPr>
        <w:suppressAutoHyphens/>
        <w:jc w:val="both"/>
        <w:rPr>
          <w:sz w:val="28"/>
          <w:szCs w:val="28"/>
          <w:lang w:eastAsia="ar-SA"/>
        </w:rPr>
      </w:pPr>
      <w:r w:rsidRPr="000A0716">
        <w:rPr>
          <w:szCs w:val="24"/>
          <w:lang w:eastAsia="ar-SA"/>
        </w:rPr>
        <w:t xml:space="preserve">          </w:t>
      </w:r>
      <w:r w:rsidRPr="000A0716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16564BE" w14:textId="77777777" w:rsidR="000A0716" w:rsidRPr="000A0716" w:rsidRDefault="000A0716" w:rsidP="000A07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9D6C822" w14:textId="77777777" w:rsidR="000A0716" w:rsidRPr="000A0716" w:rsidRDefault="000A0716" w:rsidP="000A07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A0716">
        <w:rPr>
          <w:sz w:val="28"/>
          <w:szCs w:val="28"/>
          <w:lang w:eastAsia="ar-SA"/>
        </w:rPr>
        <w:t>В И Р І Ш И В:</w:t>
      </w:r>
    </w:p>
    <w:p w14:paraId="1FC89B8B" w14:textId="77777777" w:rsidR="000A0716" w:rsidRPr="000A0716" w:rsidRDefault="000A0716" w:rsidP="000A07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E03D924" w14:textId="77777777" w:rsidR="000A0716" w:rsidRPr="000A0716" w:rsidRDefault="000A0716" w:rsidP="000A0716">
      <w:pPr>
        <w:jc w:val="both"/>
        <w:rPr>
          <w:color w:val="000000"/>
          <w:sz w:val="28"/>
          <w:szCs w:val="28"/>
          <w:lang w:eastAsia="uk-UA"/>
        </w:rPr>
      </w:pPr>
      <w:r w:rsidRPr="000A0716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0A0716">
        <w:rPr>
          <w:color w:val="000000"/>
          <w:sz w:val="28"/>
          <w:szCs w:val="28"/>
          <w:lang w:eastAsia="uk-UA"/>
        </w:rPr>
        <w:t>Капітальний ремонт фасаду будівлі ЗОШ "Берегиня" по вул. Галицька,38 у м.Винники»</w:t>
      </w:r>
    </w:p>
    <w:p w14:paraId="24AE3C61" w14:textId="77777777" w:rsidR="000A0716" w:rsidRPr="000A0716" w:rsidRDefault="000A0716" w:rsidP="000A0716">
      <w:pPr>
        <w:jc w:val="both"/>
        <w:rPr>
          <w:sz w:val="28"/>
          <w:szCs w:val="28"/>
          <w:lang w:eastAsia="uk-UA"/>
        </w:rPr>
      </w:pPr>
    </w:p>
    <w:p w14:paraId="4B4F2A48" w14:textId="77777777" w:rsidR="000A0716" w:rsidRPr="000A0716" w:rsidRDefault="000A0716" w:rsidP="000A071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A0716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3715EC37" w14:textId="77777777" w:rsidR="000A0716" w:rsidRPr="000A0716" w:rsidRDefault="000A0716" w:rsidP="000A07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6448082" w14:textId="77777777" w:rsidR="000A0716" w:rsidRPr="000A0716" w:rsidRDefault="000A0716" w:rsidP="000A0716">
      <w:pPr>
        <w:suppressAutoHyphens/>
        <w:jc w:val="both"/>
        <w:rPr>
          <w:sz w:val="28"/>
          <w:szCs w:val="28"/>
          <w:lang w:eastAsia="ar-SA"/>
        </w:rPr>
      </w:pPr>
    </w:p>
    <w:p w14:paraId="7D02D74F" w14:textId="77777777" w:rsidR="000A0716" w:rsidRPr="000A0716" w:rsidRDefault="000A0716" w:rsidP="000A07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0AFAF7" w14:textId="08EB72D0" w:rsidR="000A0716" w:rsidRPr="000A0716" w:rsidRDefault="000A0716" w:rsidP="000A07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В.о.міського голови</w:t>
      </w:r>
      <w:r w:rsidRPr="000A0716">
        <w:rPr>
          <w:sz w:val="28"/>
          <w:szCs w:val="28"/>
          <w:lang w:eastAsia="ar-SA"/>
        </w:rPr>
        <w:t xml:space="preserve">                                                            </w:t>
      </w:r>
      <w:r>
        <w:rPr>
          <w:sz w:val="28"/>
          <w:szCs w:val="28"/>
          <w:lang w:eastAsia="ar-SA"/>
        </w:rPr>
        <w:t>Б.Шустер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28D84" w14:textId="77777777" w:rsidR="000439DD" w:rsidRDefault="000439DD">
      <w:r>
        <w:separator/>
      </w:r>
    </w:p>
  </w:endnote>
  <w:endnote w:type="continuationSeparator" w:id="0">
    <w:p w14:paraId="4A9B9095" w14:textId="77777777" w:rsidR="000439DD" w:rsidRDefault="00043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64AEA" w14:textId="77777777" w:rsidR="000439DD" w:rsidRDefault="000439DD">
      <w:r>
        <w:separator/>
      </w:r>
    </w:p>
  </w:footnote>
  <w:footnote w:type="continuationSeparator" w:id="0">
    <w:p w14:paraId="74742AF2" w14:textId="77777777" w:rsidR="000439DD" w:rsidRDefault="00043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39DD"/>
    <w:rsid w:val="000807BF"/>
    <w:rsid w:val="000A071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0EA87-BE4B-4027-9B3F-840937D4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2024-10-08T12:18:00Z</dcterms:modified>
</cp:coreProperties>
</file>