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16.10.2020р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709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проектно-кошторисної документації  на "Будівництво поминальної каплички   на міському кладовищі по вул.Проста у м.Винники"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0123BEA" w14:textId="77777777" w:rsidR="007B172A" w:rsidRPr="007B172A" w:rsidRDefault="007B172A" w:rsidP="007B172A">
      <w:pPr>
        <w:suppressAutoHyphens/>
        <w:ind w:firstLine="720"/>
        <w:jc w:val="both"/>
        <w:rPr>
          <w:sz w:val="28"/>
          <w:szCs w:val="28"/>
          <w:lang w:eastAsia="ar-SA"/>
        </w:rPr>
      </w:pPr>
      <w:r w:rsidRPr="007B172A">
        <w:rPr>
          <w:sz w:val="28"/>
          <w:szCs w:val="28"/>
          <w:lang w:eastAsia="ar-SA"/>
        </w:rPr>
        <w:t>Керуючись Законом України «Про місцеве самоврядування в Україні», враховуючи рішення Винниківської міської ради №2178 від 05.12.2019р. « Про міський бюджет м.Винники на 2020 рік» із змінами,відповідно до пункту 4 постанови Кабінету Міністрів України від 11 травня 2011 року № 560 «Про затвердження Порядку затвердження проектів будівництва і проведення їх експертизи та визнання такими, що втратили чинність, деяких постанов Кабінету Міністрів України» (зі змінами),   Виконавчий комітет Винниківської міської ради</w:t>
      </w:r>
    </w:p>
    <w:p w14:paraId="7691495C" w14:textId="77777777" w:rsidR="007B172A" w:rsidRPr="007B172A" w:rsidRDefault="007B172A" w:rsidP="007B172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both"/>
        <w:rPr>
          <w:sz w:val="28"/>
          <w:szCs w:val="28"/>
          <w:lang w:eastAsia="ar-SA"/>
        </w:rPr>
      </w:pPr>
    </w:p>
    <w:p w14:paraId="3EB847F5" w14:textId="520DECFA" w:rsidR="007B172A" w:rsidRDefault="007B172A" w:rsidP="007B172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sz w:val="28"/>
          <w:szCs w:val="28"/>
          <w:lang w:eastAsia="ar-SA"/>
        </w:rPr>
      </w:pPr>
      <w:r w:rsidRPr="007B172A">
        <w:rPr>
          <w:sz w:val="28"/>
          <w:szCs w:val="28"/>
          <w:lang w:eastAsia="ar-SA"/>
        </w:rPr>
        <w:t>В И Р І Ш И В:</w:t>
      </w:r>
    </w:p>
    <w:p w14:paraId="7B490B3B" w14:textId="77777777" w:rsidR="007B172A" w:rsidRPr="007B172A" w:rsidRDefault="007B172A" w:rsidP="007B172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sz w:val="28"/>
          <w:szCs w:val="28"/>
          <w:lang w:eastAsia="ar-SA"/>
        </w:rPr>
      </w:pPr>
      <w:bookmarkStart w:id="1" w:name="_GoBack"/>
      <w:bookmarkEnd w:id="1"/>
    </w:p>
    <w:p w14:paraId="198157F9" w14:textId="190E3B84" w:rsidR="007B172A" w:rsidRPr="007B172A" w:rsidRDefault="007B172A" w:rsidP="007B172A">
      <w:pPr>
        <w:jc w:val="both"/>
        <w:rPr>
          <w:sz w:val="28"/>
          <w:szCs w:val="28"/>
          <w:lang w:eastAsia="uk-UA"/>
        </w:rPr>
      </w:pPr>
      <w:r w:rsidRPr="007B172A">
        <w:rPr>
          <w:sz w:val="28"/>
          <w:szCs w:val="28"/>
          <w:lang w:eastAsia="ar-SA"/>
        </w:rPr>
        <w:t>1.Затвердити проектно-кошторисну документацію «</w:t>
      </w:r>
      <w:r w:rsidRPr="007B172A">
        <w:rPr>
          <w:sz w:val="28"/>
          <w:szCs w:val="28"/>
          <w:lang w:eastAsia="uk-UA"/>
        </w:rPr>
        <w:t>Будівництво поминальної каплички на міському кладовищі по вул.Проста у м.Винники»</w:t>
      </w:r>
    </w:p>
    <w:p w14:paraId="1218B677" w14:textId="77777777" w:rsidR="007B172A" w:rsidRPr="007B172A" w:rsidRDefault="007B172A" w:rsidP="007B172A">
      <w:pPr>
        <w:jc w:val="both"/>
        <w:rPr>
          <w:sz w:val="28"/>
          <w:szCs w:val="28"/>
          <w:lang w:eastAsia="uk-UA"/>
        </w:rPr>
      </w:pPr>
    </w:p>
    <w:p w14:paraId="591C9FE3" w14:textId="7670F40B" w:rsidR="007B172A" w:rsidRPr="007B172A" w:rsidRDefault="007B172A" w:rsidP="007B172A"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ind w:left="284" w:hanging="709"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      </w:t>
      </w:r>
      <w:r w:rsidRPr="007B172A">
        <w:rPr>
          <w:sz w:val="28"/>
          <w:szCs w:val="28"/>
          <w:lang w:eastAsia="ar-SA"/>
        </w:rPr>
        <w:t>2. Контроль за виконанням даного рішення залишаю за собою.</w:t>
      </w:r>
    </w:p>
    <w:p w14:paraId="3A2EAB32" w14:textId="77777777" w:rsidR="007B172A" w:rsidRPr="007B172A" w:rsidRDefault="007B172A" w:rsidP="007B172A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2B6A6DF0" w14:textId="77777777" w:rsidR="007B172A" w:rsidRPr="007B172A" w:rsidRDefault="007B172A" w:rsidP="007B172A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2D0862AF" w14:textId="77777777" w:rsidR="007B172A" w:rsidRPr="007B172A" w:rsidRDefault="007B172A" w:rsidP="007B172A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35BEACE4" w14:textId="77777777" w:rsidR="007B172A" w:rsidRPr="007B172A" w:rsidRDefault="007B172A" w:rsidP="007B172A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6EFB6E15" w14:textId="77777777" w:rsidR="007B172A" w:rsidRPr="007B172A" w:rsidRDefault="007B172A" w:rsidP="007B172A">
      <w:pPr>
        <w:suppressAutoHyphens/>
        <w:jc w:val="both"/>
        <w:rPr>
          <w:sz w:val="28"/>
          <w:szCs w:val="28"/>
          <w:lang w:eastAsia="ar-SA"/>
        </w:rPr>
      </w:pPr>
    </w:p>
    <w:p w14:paraId="3EBB11DE" w14:textId="77777777" w:rsidR="007B172A" w:rsidRPr="007B172A" w:rsidRDefault="007B172A" w:rsidP="007B172A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  <w:r w:rsidRPr="007B172A">
        <w:rPr>
          <w:sz w:val="28"/>
          <w:szCs w:val="28"/>
          <w:lang w:eastAsia="ar-SA"/>
        </w:rPr>
        <w:t>В.о. міського голови                                                           Б.Р.Шустер</w:t>
      </w:r>
    </w:p>
    <w:p w14:paraId="29A93D67" w14:textId="77777777" w:rsidR="007B172A" w:rsidRPr="007B172A" w:rsidRDefault="007B172A" w:rsidP="007B172A">
      <w:pPr>
        <w:suppressAutoHyphens/>
        <w:ind w:left="720"/>
        <w:contextualSpacing/>
        <w:jc w:val="both"/>
        <w:rPr>
          <w:szCs w:val="24"/>
          <w:lang w:eastAsia="ar-SA"/>
        </w:rPr>
      </w:pPr>
    </w:p>
    <w:p w14:paraId="5CA56465" w14:textId="77777777" w:rsidR="007B172A" w:rsidRPr="007B172A" w:rsidRDefault="007B172A" w:rsidP="007B172A">
      <w:pPr>
        <w:suppressAutoHyphens/>
        <w:ind w:left="720"/>
        <w:contextualSpacing/>
        <w:jc w:val="both"/>
        <w:rPr>
          <w:szCs w:val="24"/>
          <w:lang w:eastAsia="ar-SA"/>
        </w:rPr>
      </w:pPr>
    </w:p>
    <w:p w14:paraId="50095793" w14:textId="77777777" w:rsidR="007B172A" w:rsidRPr="007B172A" w:rsidRDefault="007B172A" w:rsidP="007B172A">
      <w:pPr>
        <w:suppressAutoHyphens/>
        <w:ind w:left="720"/>
        <w:contextualSpacing/>
        <w:jc w:val="both"/>
        <w:rPr>
          <w:szCs w:val="24"/>
          <w:lang w:eastAsia="ar-SA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A306662" w14:textId="77777777" w:rsidR="00DB3424" w:rsidRDefault="00DB3424">
      <w:r>
        <w:separator/>
      </w:r>
    </w:p>
  </w:endnote>
  <w:endnote w:type="continuationSeparator" w:id="0">
    <w:p w14:paraId="59030972" w14:textId="77777777" w:rsidR="00DB3424" w:rsidRDefault="00DB34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BD93588" w14:textId="77777777" w:rsidR="00DB3424" w:rsidRDefault="00DB3424">
      <w:r>
        <w:separator/>
      </w:r>
    </w:p>
  </w:footnote>
  <w:footnote w:type="continuationSeparator" w:id="0">
    <w:p w14:paraId="13B13275" w14:textId="77777777" w:rsidR="00DB3424" w:rsidRDefault="00DB342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B172A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B3424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04846F-0C3C-4241-9E6F-E7B8676781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788</Words>
  <Characters>450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75</cp:revision>
  <cp:lastPrinted>2006-03-17T12:40:00Z</cp:lastPrinted>
  <dcterms:created xsi:type="dcterms:W3CDTF">2018-03-30T16:44:00Z</dcterms:created>
  <dcterms:modified xsi:type="dcterms:W3CDTF">2024-10-08T13:40:00Z</dcterms:modified>
</cp:coreProperties>
</file>