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житлової черги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1FD81D" w14:textId="5C764221" w:rsidR="000375C9" w:rsidRDefault="000375C9" w:rsidP="000375C9">
      <w:pPr>
        <w:spacing w:after="200"/>
        <w:ind w:firstLine="720"/>
        <w:jc w:val="both"/>
        <w:rPr>
          <w:sz w:val="28"/>
          <w:szCs w:val="28"/>
        </w:rPr>
      </w:pPr>
      <w:r w:rsidRPr="000375C9">
        <w:rPr>
          <w:sz w:val="28"/>
          <w:szCs w:val="28"/>
        </w:rPr>
        <w:t xml:space="preserve">Розглянувши  заяву гр. Гевак О.О. вх № 2562/04-18/35 від 24.09.2020 року про зарахування на квартирний  облік, керуючись 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_____ від 13.10.2020 р.),   виконавчий комітет Винниківської міської ради </w:t>
      </w:r>
      <w:r>
        <w:rPr>
          <w:sz w:val="28"/>
          <w:szCs w:val="28"/>
        </w:rPr>
        <w:t>–</w:t>
      </w:r>
      <w:r w:rsidRPr="000375C9">
        <w:rPr>
          <w:sz w:val="28"/>
          <w:szCs w:val="28"/>
        </w:rPr>
        <w:t xml:space="preserve"> </w:t>
      </w:r>
    </w:p>
    <w:p w14:paraId="16C7194A" w14:textId="4FDB3227" w:rsidR="000375C9" w:rsidRPr="000375C9" w:rsidRDefault="000375C9" w:rsidP="000375C9">
      <w:pPr>
        <w:spacing w:after="200"/>
        <w:ind w:firstLine="720"/>
        <w:jc w:val="center"/>
        <w:rPr>
          <w:b/>
          <w:sz w:val="28"/>
          <w:szCs w:val="28"/>
        </w:rPr>
      </w:pPr>
      <w:r w:rsidRPr="000375C9">
        <w:rPr>
          <w:b/>
          <w:sz w:val="28"/>
          <w:szCs w:val="28"/>
        </w:rPr>
        <w:t>В И Р І Ш И В :</w:t>
      </w:r>
    </w:p>
    <w:p w14:paraId="6F21E9B2" w14:textId="77777777" w:rsidR="000375C9" w:rsidRPr="000375C9" w:rsidRDefault="000375C9" w:rsidP="000375C9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0375C9">
        <w:rPr>
          <w:sz w:val="28"/>
          <w:szCs w:val="28"/>
        </w:rPr>
        <w:t>Переоформити житлову чергу з гр. Вінницького Ігоря Васильовича померлого на його внучку Гевак Ольгу Олександрівну, що проживає за адресою м.Винники, вул. Кільцева, 7, кв.47.</w:t>
      </w:r>
    </w:p>
    <w:p w14:paraId="030F4C40" w14:textId="32892432" w:rsidR="000375C9" w:rsidRPr="000375C9" w:rsidRDefault="000375C9" w:rsidP="000375C9">
      <w:pPr>
        <w:spacing w:after="200" w:line="276" w:lineRule="auto"/>
        <w:jc w:val="both"/>
        <w:rPr>
          <w:sz w:val="28"/>
          <w:szCs w:val="28"/>
        </w:rPr>
      </w:pPr>
      <w:r w:rsidRPr="000375C9">
        <w:rPr>
          <w:sz w:val="28"/>
          <w:szCs w:val="28"/>
        </w:rPr>
        <w:t xml:space="preserve">      </w:t>
      </w:r>
    </w:p>
    <w:p w14:paraId="7CECED04" w14:textId="77777777" w:rsidR="000375C9" w:rsidRPr="000375C9" w:rsidRDefault="000375C9" w:rsidP="000375C9">
      <w:pPr>
        <w:numPr>
          <w:ilvl w:val="0"/>
          <w:numId w:val="3"/>
        </w:numPr>
        <w:spacing w:after="200" w:line="276" w:lineRule="auto"/>
        <w:jc w:val="both"/>
        <w:rPr>
          <w:b/>
          <w:sz w:val="28"/>
          <w:szCs w:val="28"/>
        </w:rPr>
      </w:pPr>
      <w:r w:rsidRPr="000375C9">
        <w:rPr>
          <w:sz w:val="28"/>
          <w:szCs w:val="28"/>
        </w:rPr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56DCB66F" w14:textId="2AA4439E" w:rsidR="000375C9" w:rsidRPr="000375C9" w:rsidRDefault="000375C9" w:rsidP="000375C9">
      <w:pPr>
        <w:spacing w:after="200"/>
        <w:rPr>
          <w:b/>
          <w:sz w:val="28"/>
          <w:szCs w:val="28"/>
        </w:rPr>
      </w:pPr>
      <w:r w:rsidRPr="000375C9">
        <w:rPr>
          <w:b/>
          <w:sz w:val="28"/>
          <w:szCs w:val="28"/>
        </w:rPr>
        <w:t xml:space="preserve"> </w:t>
      </w:r>
    </w:p>
    <w:p w14:paraId="6C4F93DE" w14:textId="58D8654D" w:rsidR="000375C9" w:rsidRPr="000375C9" w:rsidRDefault="000375C9" w:rsidP="000375C9">
      <w:pPr>
        <w:spacing w:after="200"/>
        <w:rPr>
          <w:b/>
          <w:sz w:val="28"/>
          <w:szCs w:val="28"/>
        </w:rPr>
      </w:pPr>
      <w:r w:rsidRPr="000375C9">
        <w:rPr>
          <w:b/>
          <w:sz w:val="28"/>
          <w:szCs w:val="28"/>
        </w:rPr>
        <w:t xml:space="preserve">В.о. міського голови     </w:t>
      </w:r>
      <w:bookmarkStart w:id="1" w:name="_GoBack"/>
      <w:bookmarkEnd w:id="1"/>
      <w:r w:rsidRPr="000375C9">
        <w:rPr>
          <w:b/>
          <w:sz w:val="28"/>
          <w:szCs w:val="28"/>
        </w:rPr>
        <w:t xml:space="preserve">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430C1" w14:textId="77777777" w:rsidR="00756381" w:rsidRDefault="00756381">
      <w:r>
        <w:separator/>
      </w:r>
    </w:p>
  </w:endnote>
  <w:endnote w:type="continuationSeparator" w:id="0">
    <w:p w14:paraId="4151AFBA" w14:textId="77777777" w:rsidR="00756381" w:rsidRDefault="00756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97C64C" w14:textId="77777777" w:rsidR="00756381" w:rsidRDefault="00756381">
      <w:r>
        <w:separator/>
      </w:r>
    </w:p>
  </w:footnote>
  <w:footnote w:type="continuationSeparator" w:id="0">
    <w:p w14:paraId="54737B98" w14:textId="77777777" w:rsidR="00756381" w:rsidRDefault="00756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75C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638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8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8249E-2603-4935-8A1A-6D46CFE0D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2024-10-10T11:12:00Z</dcterms:modified>
</cp:coreProperties>
</file>