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магазину  "Кишенька"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1A31EE" w14:textId="77777777" w:rsidR="00A25093" w:rsidRPr="00A25093" w:rsidRDefault="00A25093" w:rsidP="00A25093">
      <w:pPr>
        <w:spacing w:line="276" w:lineRule="auto"/>
        <w:ind w:firstLine="720"/>
        <w:jc w:val="both"/>
        <w:rPr>
          <w:sz w:val="28"/>
          <w:szCs w:val="28"/>
        </w:rPr>
      </w:pPr>
      <w:r w:rsidRPr="00A25093">
        <w:rPr>
          <w:sz w:val="28"/>
          <w:szCs w:val="28"/>
        </w:rPr>
        <w:t>Розглянувши звернення уповноваженої особи ФОП Луньо П.Є., керуючись Законом України «Про місцеве самоврядування в Україні», виконавчий комітет Винниківської міської ради</w:t>
      </w:r>
    </w:p>
    <w:p w14:paraId="31FA4D08" w14:textId="77777777" w:rsidR="00A25093" w:rsidRPr="00A25093" w:rsidRDefault="00A25093" w:rsidP="00A25093">
      <w:pPr>
        <w:spacing w:line="276" w:lineRule="auto"/>
        <w:rPr>
          <w:sz w:val="28"/>
          <w:szCs w:val="28"/>
        </w:rPr>
      </w:pPr>
    </w:p>
    <w:p w14:paraId="6A69F004" w14:textId="77777777" w:rsidR="00A25093" w:rsidRPr="00A25093" w:rsidRDefault="00A25093" w:rsidP="00A25093">
      <w:pPr>
        <w:spacing w:line="276" w:lineRule="auto"/>
        <w:jc w:val="both"/>
        <w:rPr>
          <w:b/>
          <w:sz w:val="28"/>
          <w:szCs w:val="28"/>
        </w:rPr>
      </w:pPr>
      <w:r w:rsidRPr="00A25093">
        <w:rPr>
          <w:sz w:val="28"/>
          <w:szCs w:val="28"/>
        </w:rPr>
        <w:tab/>
      </w:r>
      <w:r w:rsidRPr="00A25093">
        <w:rPr>
          <w:sz w:val="28"/>
          <w:szCs w:val="28"/>
        </w:rPr>
        <w:tab/>
      </w:r>
      <w:r w:rsidRPr="00A25093">
        <w:rPr>
          <w:sz w:val="28"/>
          <w:szCs w:val="28"/>
        </w:rPr>
        <w:tab/>
      </w:r>
      <w:r w:rsidRPr="00A25093">
        <w:rPr>
          <w:sz w:val="28"/>
          <w:szCs w:val="28"/>
        </w:rPr>
        <w:tab/>
      </w:r>
      <w:r w:rsidRPr="00A25093">
        <w:rPr>
          <w:sz w:val="28"/>
          <w:szCs w:val="28"/>
        </w:rPr>
        <w:tab/>
      </w:r>
      <w:r w:rsidRPr="00A25093">
        <w:rPr>
          <w:b/>
          <w:sz w:val="28"/>
          <w:szCs w:val="28"/>
        </w:rPr>
        <w:t>В И Р І Ш И В:</w:t>
      </w:r>
    </w:p>
    <w:p w14:paraId="7D29A78F" w14:textId="77777777" w:rsidR="00A25093" w:rsidRPr="00A25093" w:rsidRDefault="00A25093" w:rsidP="00A25093">
      <w:pPr>
        <w:spacing w:line="276" w:lineRule="auto"/>
        <w:jc w:val="both"/>
        <w:rPr>
          <w:sz w:val="28"/>
          <w:szCs w:val="28"/>
        </w:rPr>
      </w:pPr>
    </w:p>
    <w:p w14:paraId="420E1E8C" w14:textId="77777777" w:rsidR="00A25093" w:rsidRPr="00A25093" w:rsidRDefault="00A25093" w:rsidP="00A2509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25093">
        <w:rPr>
          <w:rFonts w:eastAsia="Calibri"/>
          <w:sz w:val="28"/>
          <w:szCs w:val="28"/>
          <w:lang w:eastAsia="en-US"/>
        </w:rPr>
        <w:t>Погодити режим роботи закладу магазину «Кишенька», розташованого в нежитловому приміщенні за адресою:  м. Винники, вул. Івасюка 48д/48в:</w:t>
      </w:r>
    </w:p>
    <w:p w14:paraId="32B6B59B" w14:textId="77777777" w:rsidR="00A25093" w:rsidRPr="00A25093" w:rsidRDefault="00A25093" w:rsidP="00A25093">
      <w:pPr>
        <w:spacing w:line="276" w:lineRule="auto"/>
        <w:ind w:left="36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2661BF7F" w14:textId="77777777" w:rsidR="00A25093" w:rsidRPr="00A25093" w:rsidRDefault="00A25093" w:rsidP="00A25093">
      <w:pPr>
        <w:spacing w:line="276" w:lineRule="auto"/>
        <w:ind w:left="360"/>
        <w:jc w:val="both"/>
        <w:rPr>
          <w:b/>
          <w:sz w:val="28"/>
          <w:szCs w:val="28"/>
        </w:rPr>
      </w:pPr>
      <w:r w:rsidRPr="00A25093">
        <w:rPr>
          <w:sz w:val="28"/>
          <w:szCs w:val="28"/>
        </w:rPr>
        <w:t xml:space="preserve">       Щоденно: </w:t>
      </w:r>
      <w:r w:rsidRPr="00A25093">
        <w:rPr>
          <w:b/>
          <w:sz w:val="28"/>
          <w:szCs w:val="28"/>
        </w:rPr>
        <w:t>з 00-00 год. до 24-00 год.</w:t>
      </w:r>
    </w:p>
    <w:p w14:paraId="0EFC29DB" w14:textId="77777777" w:rsidR="00A25093" w:rsidRPr="00A25093" w:rsidRDefault="00A25093" w:rsidP="00A25093">
      <w:pPr>
        <w:spacing w:line="276" w:lineRule="auto"/>
        <w:ind w:left="360"/>
        <w:jc w:val="both"/>
        <w:rPr>
          <w:sz w:val="28"/>
          <w:szCs w:val="28"/>
        </w:rPr>
      </w:pPr>
      <w:r w:rsidRPr="00A25093">
        <w:rPr>
          <w:sz w:val="28"/>
          <w:szCs w:val="28"/>
        </w:rPr>
        <w:t xml:space="preserve">       Перерва: </w:t>
      </w:r>
      <w:r w:rsidRPr="00A25093">
        <w:rPr>
          <w:b/>
          <w:sz w:val="28"/>
          <w:szCs w:val="28"/>
        </w:rPr>
        <w:t>без перерви.</w:t>
      </w:r>
    </w:p>
    <w:p w14:paraId="7ADE6B4E" w14:textId="77777777" w:rsidR="00A25093" w:rsidRPr="00A25093" w:rsidRDefault="00A25093" w:rsidP="00A25093">
      <w:pPr>
        <w:spacing w:line="276" w:lineRule="auto"/>
        <w:ind w:left="360"/>
        <w:jc w:val="both"/>
        <w:rPr>
          <w:b/>
          <w:sz w:val="28"/>
          <w:szCs w:val="28"/>
        </w:rPr>
      </w:pPr>
      <w:r w:rsidRPr="00A25093">
        <w:rPr>
          <w:sz w:val="28"/>
          <w:szCs w:val="28"/>
        </w:rPr>
        <w:t xml:space="preserve">       Вихідний день: </w:t>
      </w:r>
      <w:r w:rsidRPr="00A25093">
        <w:rPr>
          <w:b/>
          <w:sz w:val="28"/>
          <w:szCs w:val="28"/>
        </w:rPr>
        <w:t>без вихідних.</w:t>
      </w:r>
    </w:p>
    <w:p w14:paraId="41C78ABE" w14:textId="77777777" w:rsidR="00A25093" w:rsidRPr="00A25093" w:rsidRDefault="00A25093" w:rsidP="00A25093">
      <w:pPr>
        <w:spacing w:line="276" w:lineRule="auto"/>
        <w:ind w:left="360"/>
        <w:jc w:val="both"/>
        <w:rPr>
          <w:b/>
          <w:sz w:val="28"/>
          <w:szCs w:val="28"/>
        </w:rPr>
      </w:pPr>
    </w:p>
    <w:p w14:paraId="1F227B29" w14:textId="77777777" w:rsidR="00A25093" w:rsidRPr="00A25093" w:rsidRDefault="00A25093" w:rsidP="00A2509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25093">
        <w:rPr>
          <w:rFonts w:eastAsia="Calibri"/>
          <w:sz w:val="28"/>
          <w:szCs w:val="28"/>
          <w:lang w:eastAsia="en-US"/>
        </w:rPr>
        <w:t>Контроль за виконанням даного  рішення доручити начальнику відділу комунального господарства.</w:t>
      </w:r>
    </w:p>
    <w:p w14:paraId="08DB8919" w14:textId="77777777" w:rsidR="00A25093" w:rsidRPr="00A25093" w:rsidRDefault="00A25093" w:rsidP="00A25093">
      <w:pPr>
        <w:spacing w:line="276" w:lineRule="auto"/>
        <w:rPr>
          <w:sz w:val="28"/>
          <w:szCs w:val="28"/>
        </w:rPr>
      </w:pPr>
    </w:p>
    <w:p w14:paraId="57614D1E" w14:textId="0179DB12" w:rsidR="00A25093" w:rsidRPr="00A25093" w:rsidRDefault="00A25093" w:rsidP="00A25093">
      <w:pPr>
        <w:spacing w:after="200"/>
        <w:rPr>
          <w:b/>
          <w:sz w:val="28"/>
          <w:szCs w:val="28"/>
        </w:rPr>
      </w:pPr>
      <w:r w:rsidRPr="00A25093">
        <w:rPr>
          <w:b/>
          <w:sz w:val="28"/>
          <w:szCs w:val="28"/>
        </w:rPr>
        <w:t xml:space="preserve">В.о. міського голови    </w:t>
      </w:r>
      <w:bookmarkStart w:id="1" w:name="_GoBack"/>
      <w:bookmarkEnd w:id="1"/>
      <w:r w:rsidRPr="00A25093">
        <w:rPr>
          <w:b/>
          <w:sz w:val="28"/>
          <w:szCs w:val="28"/>
        </w:rPr>
        <w:t xml:space="preserve">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2D5CB" w14:textId="77777777" w:rsidR="001A60D9" w:rsidRDefault="001A60D9">
      <w:r>
        <w:separator/>
      </w:r>
    </w:p>
  </w:endnote>
  <w:endnote w:type="continuationSeparator" w:id="0">
    <w:p w14:paraId="361C5F23" w14:textId="77777777" w:rsidR="001A60D9" w:rsidRDefault="001A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E60113" w14:textId="77777777" w:rsidR="001A60D9" w:rsidRDefault="001A60D9">
      <w:r>
        <w:separator/>
      </w:r>
    </w:p>
  </w:footnote>
  <w:footnote w:type="continuationSeparator" w:id="0">
    <w:p w14:paraId="0FB43F32" w14:textId="77777777" w:rsidR="001A60D9" w:rsidRDefault="001A6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BF323D"/>
    <w:multiLevelType w:val="hybridMultilevel"/>
    <w:tmpl w:val="DDC8F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60D9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09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B2DC2-FF04-4D79-8962-C3B04B462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2024-10-10T11:14:00Z</dcterms:modified>
</cp:coreProperties>
</file>