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підвального приміщення (влаштування дренажу)   у будинку по вул.Сахарова, 14б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807491" w14:textId="77777777" w:rsidR="00EC4ED1" w:rsidRPr="00EC4ED1" w:rsidRDefault="00EC4ED1" w:rsidP="00EC4E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Cs w:val="24"/>
          <w:lang w:eastAsia="ar-SA"/>
        </w:rPr>
      </w:pPr>
    </w:p>
    <w:p w14:paraId="6C04B344" w14:textId="77777777" w:rsidR="00EC4ED1" w:rsidRPr="00EC4ED1" w:rsidRDefault="00EC4ED1" w:rsidP="00EC4ED1">
      <w:pPr>
        <w:suppressAutoHyphens/>
        <w:jc w:val="both"/>
        <w:rPr>
          <w:sz w:val="28"/>
          <w:szCs w:val="28"/>
          <w:lang w:eastAsia="ar-SA"/>
        </w:rPr>
      </w:pPr>
      <w:r w:rsidRPr="00EC4ED1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B5E3AAE" w14:textId="77777777" w:rsidR="00EC4ED1" w:rsidRPr="00EC4ED1" w:rsidRDefault="00EC4ED1" w:rsidP="00EC4E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8FDEC2B" w14:textId="77777777" w:rsidR="00EC4ED1" w:rsidRPr="00EC4ED1" w:rsidRDefault="00EC4ED1" w:rsidP="00EC4E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C4ED1">
        <w:rPr>
          <w:sz w:val="28"/>
          <w:szCs w:val="28"/>
          <w:lang w:eastAsia="ar-SA"/>
        </w:rPr>
        <w:t>В И Р І Ш И В:</w:t>
      </w:r>
    </w:p>
    <w:p w14:paraId="005A07FD" w14:textId="77777777" w:rsidR="00EC4ED1" w:rsidRPr="00EC4ED1" w:rsidRDefault="00EC4ED1" w:rsidP="00EC4E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8F12AA3" w14:textId="77777777" w:rsidR="00EC4ED1" w:rsidRPr="00EC4ED1" w:rsidRDefault="00EC4ED1" w:rsidP="00EC4ED1">
      <w:pPr>
        <w:jc w:val="both"/>
        <w:rPr>
          <w:sz w:val="28"/>
          <w:szCs w:val="28"/>
          <w:lang w:eastAsia="uk-UA"/>
        </w:rPr>
      </w:pPr>
      <w:r w:rsidRPr="00EC4ED1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EC4ED1">
        <w:rPr>
          <w:sz w:val="28"/>
          <w:szCs w:val="28"/>
          <w:lang w:eastAsia="uk-UA"/>
        </w:rPr>
        <w:t>Капітальний ремонт підвального приміщення (влаштування дренажу) у будинку по вул.Сахарова, 14б у м.Винники»</w:t>
      </w:r>
    </w:p>
    <w:p w14:paraId="76FD6BC1" w14:textId="77777777" w:rsidR="00EC4ED1" w:rsidRPr="00EC4ED1" w:rsidRDefault="00EC4ED1" w:rsidP="00EC4ED1">
      <w:pPr>
        <w:jc w:val="both"/>
        <w:rPr>
          <w:sz w:val="28"/>
          <w:szCs w:val="28"/>
          <w:lang w:eastAsia="uk-UA"/>
        </w:rPr>
      </w:pPr>
      <w:r w:rsidRPr="00EC4ED1">
        <w:rPr>
          <w:sz w:val="28"/>
          <w:szCs w:val="28"/>
          <w:lang w:eastAsia="ar-SA"/>
        </w:rPr>
        <w:t xml:space="preserve"> </w:t>
      </w:r>
    </w:p>
    <w:p w14:paraId="731BD0B0" w14:textId="77777777" w:rsidR="00EC4ED1" w:rsidRPr="00EC4ED1" w:rsidRDefault="00EC4ED1" w:rsidP="00EC4ED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C4ED1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0D21F2D7" w14:textId="77777777" w:rsidR="00EC4ED1" w:rsidRPr="00EC4ED1" w:rsidRDefault="00EC4ED1" w:rsidP="00EC4ED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9127193" w14:textId="77777777" w:rsidR="00EC4ED1" w:rsidRPr="00EC4ED1" w:rsidRDefault="00EC4ED1" w:rsidP="00EC4ED1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39BF656" w14:textId="77777777" w:rsidR="00EC4ED1" w:rsidRPr="00EC4ED1" w:rsidRDefault="00EC4ED1" w:rsidP="00EC4ED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146043B" w14:textId="77777777" w:rsidR="00EC4ED1" w:rsidRPr="00EC4ED1" w:rsidRDefault="00EC4ED1" w:rsidP="00EC4ED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C4ED1">
        <w:rPr>
          <w:sz w:val="28"/>
          <w:szCs w:val="28"/>
          <w:lang w:eastAsia="ar-SA"/>
        </w:rPr>
        <w:t>Міський голова                                                              В.Л.Квурт</w:t>
      </w:r>
    </w:p>
    <w:p w14:paraId="01C471E0" w14:textId="77777777" w:rsidR="00213958" w:rsidRPr="00EC4ED1" w:rsidRDefault="00213958" w:rsidP="00471A72">
      <w:pPr>
        <w:rPr>
          <w:sz w:val="28"/>
          <w:szCs w:val="28"/>
        </w:rPr>
      </w:pPr>
    </w:p>
    <w:sectPr w:rsidR="00213958" w:rsidRPr="00EC4ED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0EDEB" w14:textId="77777777" w:rsidR="00826804" w:rsidRDefault="00826804">
      <w:r>
        <w:separator/>
      </w:r>
    </w:p>
  </w:endnote>
  <w:endnote w:type="continuationSeparator" w:id="0">
    <w:p w14:paraId="64AB3ACE" w14:textId="77777777" w:rsidR="00826804" w:rsidRDefault="0082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41D87" w14:textId="77777777" w:rsidR="00826804" w:rsidRDefault="00826804">
      <w:r>
        <w:separator/>
      </w:r>
    </w:p>
  </w:footnote>
  <w:footnote w:type="continuationSeparator" w:id="0">
    <w:p w14:paraId="176A595E" w14:textId="77777777" w:rsidR="00826804" w:rsidRDefault="00826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680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4ED1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9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801D0-DF87-4951-B63E-BCAEB38D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2024-10-07T11:55:00Z</dcterms:modified>
</cp:coreProperties>
</file>