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 будинку на земельній ділянці по вул. Крива, 33-а                                                               (к/н 4610160300:02:003:0132)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28A94D9" w14:textId="105F6014" w:rsidR="00402CE0" w:rsidRPr="00402CE0" w:rsidRDefault="00402CE0" w:rsidP="00402CE0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402CE0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Наремби О.А., беручи до уваги Витяг з Державного реєстру речових прав на нерухоме майно про реєстрацію права власно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сті </w:t>
      </w:r>
      <w:bookmarkStart w:id="1" w:name="_GoBack"/>
      <w:bookmarkEnd w:id="1"/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(і.н.в. 177295351 від 13.08.2019р.), довідку ОКП «БТІ та ЕО» від 22.09.2020р. №3734, виконавчий комітет Винниківської міської ради –</w:t>
      </w:r>
    </w:p>
    <w:p w14:paraId="397D20E0" w14:textId="77777777" w:rsidR="00402CE0" w:rsidRPr="00402CE0" w:rsidRDefault="00402CE0" w:rsidP="00402CE0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1062F543" w14:textId="77777777" w:rsidR="00402CE0" w:rsidRPr="00402CE0" w:rsidRDefault="00402CE0" w:rsidP="00402CE0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402C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3F67D48C" w14:textId="77777777" w:rsidR="00402CE0" w:rsidRPr="00402CE0" w:rsidRDefault="00402CE0" w:rsidP="00402CE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0D51C419" w14:textId="77777777" w:rsidR="00402CE0" w:rsidRPr="00402CE0" w:rsidRDefault="00402CE0" w:rsidP="00402C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402CE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402CE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Нарембі Олегу Андрійовичу будівельний паспорт забудови земельної ділянки на проектування та будівництво </w:t>
      </w:r>
      <w:r w:rsidRPr="00402CE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Крива, 33-а (к/н 4610160300:02:003:0132) у м. Винники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14DCA044" w14:textId="77777777" w:rsidR="00402CE0" w:rsidRPr="00402CE0" w:rsidRDefault="00402CE0" w:rsidP="00402C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402C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402CE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Крива, 33-а (к/н 4610160300:02:003:0132) у м. Винники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EFD187B" w14:textId="77777777" w:rsidR="00402CE0" w:rsidRPr="00402CE0" w:rsidRDefault="00402CE0" w:rsidP="00402C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402CE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402CE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Крива, 33-а (к/н 4610160300:02:003:0132) у м. Винники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402CE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Крива, 33-а (к/н 4610160300:02:003:0132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7EA12755" w14:textId="77777777" w:rsidR="00402CE0" w:rsidRPr="00402CE0" w:rsidRDefault="00402CE0" w:rsidP="00402C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Нарембу О.А.:</w:t>
      </w:r>
    </w:p>
    <w:p w14:paraId="076EE370" w14:textId="77777777" w:rsidR="00402CE0" w:rsidRPr="00402CE0" w:rsidRDefault="00402CE0" w:rsidP="00402C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402C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44180765" w14:textId="77777777" w:rsidR="00402CE0" w:rsidRPr="00402CE0" w:rsidRDefault="00402CE0" w:rsidP="00402C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8E08102" w14:textId="77777777" w:rsidR="00402CE0" w:rsidRPr="00402CE0" w:rsidRDefault="00402CE0" w:rsidP="00402C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402C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402C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402C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07C22955" w14:textId="77777777" w:rsidR="00402CE0" w:rsidRPr="00402CE0" w:rsidRDefault="00402CE0" w:rsidP="00402C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402C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EB8622B" w14:textId="77777777" w:rsidR="00402CE0" w:rsidRPr="00402CE0" w:rsidRDefault="00402CE0" w:rsidP="00402C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429ADF9E" w14:textId="77777777" w:rsidR="00402CE0" w:rsidRPr="00402CE0" w:rsidRDefault="00402CE0" w:rsidP="00402C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402C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02CE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4A817BA0" w14:textId="77777777" w:rsidR="00402CE0" w:rsidRPr="00402CE0" w:rsidRDefault="00402CE0" w:rsidP="00402C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6470910C" w14:textId="77777777" w:rsidR="00402CE0" w:rsidRPr="00402CE0" w:rsidRDefault="00402CE0" w:rsidP="00402C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02CE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Нарембі О.А., що будівельні роботи можна розпочинати тільки після отримання відповідних дозволів, згідно державних норм та правил.</w:t>
      </w:r>
    </w:p>
    <w:p w14:paraId="4D797717" w14:textId="77777777" w:rsidR="00402CE0" w:rsidRPr="00402CE0" w:rsidRDefault="00402CE0" w:rsidP="00402C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47DA7F40" w14:textId="77777777" w:rsidR="00402CE0" w:rsidRPr="00402CE0" w:rsidRDefault="00402CE0" w:rsidP="00402C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450A88C" w14:textId="77777777" w:rsidR="00402CE0" w:rsidRPr="00402CE0" w:rsidRDefault="00402CE0" w:rsidP="00402CE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02CE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02CE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55EC4B9" w14:textId="77777777" w:rsidR="00402CE0" w:rsidRPr="00402CE0" w:rsidRDefault="00402CE0" w:rsidP="00402CE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FADBA15" w14:textId="77777777" w:rsidR="00402CE0" w:rsidRPr="00402CE0" w:rsidRDefault="00402CE0" w:rsidP="00402CE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6C89F68" w14:textId="77777777" w:rsidR="00402CE0" w:rsidRPr="00402CE0" w:rsidRDefault="00402CE0" w:rsidP="00402CE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9982235" w14:textId="77777777" w:rsidR="00402CE0" w:rsidRPr="00402CE0" w:rsidRDefault="00402CE0" w:rsidP="00402CE0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402C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402C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02C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02C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02C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02C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02C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02C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02CE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</w:p>
    <w:p w14:paraId="5C654BC1" w14:textId="77777777" w:rsidR="00402CE0" w:rsidRPr="00402CE0" w:rsidRDefault="00402CE0" w:rsidP="00402CE0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00A11C" w14:textId="77777777" w:rsidR="006161DD" w:rsidRDefault="006161DD">
      <w:r>
        <w:separator/>
      </w:r>
    </w:p>
  </w:endnote>
  <w:endnote w:type="continuationSeparator" w:id="0">
    <w:p w14:paraId="3EE94F32" w14:textId="77777777" w:rsidR="006161DD" w:rsidRDefault="00616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126C46" w14:textId="77777777" w:rsidR="006161DD" w:rsidRDefault="006161DD">
      <w:r>
        <w:separator/>
      </w:r>
    </w:p>
  </w:footnote>
  <w:footnote w:type="continuationSeparator" w:id="0">
    <w:p w14:paraId="6886518C" w14:textId="77777777" w:rsidR="006161DD" w:rsidRDefault="006161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2CE0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61DD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49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F44334-11A7-4EFC-9DA2-18F983E10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2609</Words>
  <Characters>1488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2024-10-07T11:49:00Z</dcterms:modified>
</cp:coreProperties>
</file>