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на земельній ділянці по вул. Л. Українки, ділянка №20  (к/н 4610160300:02:001:0074)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61D553" w14:textId="19CB1E2E" w:rsidR="0047245A" w:rsidRPr="0047245A" w:rsidRDefault="0047245A" w:rsidP="0047245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47245A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Улицька Т.В., беручи до уваги Витяг з Державного реєстру речових прав на нерухоме майно про реєстрацію права власно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сті</w:t>
      </w:r>
      <w:bookmarkStart w:id="1" w:name="_GoBack"/>
      <w:bookmarkEnd w:id="1"/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(і.н.в. 80763166 від 20.02.2017р.), довідку ОКП «БТІ та ЕО» від 13.10.2020р. №2/6380, виконавчий комітет Винниківської міської ради –</w:t>
      </w:r>
    </w:p>
    <w:p w14:paraId="1841C73E" w14:textId="77777777" w:rsidR="0047245A" w:rsidRPr="0047245A" w:rsidRDefault="0047245A" w:rsidP="0047245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E855331" w14:textId="77777777" w:rsidR="0047245A" w:rsidRPr="0047245A" w:rsidRDefault="0047245A" w:rsidP="0047245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4724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BD54515" w14:textId="77777777" w:rsidR="0047245A" w:rsidRPr="0047245A" w:rsidRDefault="0047245A" w:rsidP="0047245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FC81F01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4724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4724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Улицька Тетяні Володимирівні будівельний паспорт забудови земельної ділянки на проектування та будівництво </w:t>
      </w:r>
      <w:r w:rsidRPr="004724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Л. Українки, ділянка №20 (к/н 4610160300:02:001:0074) у м. Винники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B5A442D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4724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4724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Л. Українки, ділянка №20 (к/н 4610160300:02:001:0074) у м. Винники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0F651E1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4724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4724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Л. Українки, ділянка №20 (к/н 4610160300:02:001:0074) у м. Винники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4724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Л. Українки, 20 (к/н 4610160300:02:001:0074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64B01547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Улицька Т.В.:</w:t>
      </w:r>
    </w:p>
    <w:p w14:paraId="522D3E40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4724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CBA07F3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7CFC1ED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4724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4724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4724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784F9A54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4724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0E084D3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60545350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4724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724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E0D1AE7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7CDC68A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724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Улицька Т.В., що будівельні роботи можна розпочинати тільки після отримання відповідних дозволів, згідно державних норм та правил.</w:t>
      </w:r>
    </w:p>
    <w:p w14:paraId="2C4685EF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88CE796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09D1D17" w14:textId="77777777" w:rsidR="0047245A" w:rsidRPr="0047245A" w:rsidRDefault="0047245A" w:rsidP="004724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724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724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71CCA7" w14:textId="77777777" w:rsidR="0047245A" w:rsidRPr="0047245A" w:rsidRDefault="0047245A" w:rsidP="0047245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6C4FF94" w14:textId="77777777" w:rsidR="0047245A" w:rsidRPr="0047245A" w:rsidRDefault="0047245A" w:rsidP="0047245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E8DB399" w14:textId="77777777" w:rsidR="0047245A" w:rsidRPr="0047245A" w:rsidRDefault="0047245A" w:rsidP="0047245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D2FBE76" w14:textId="77777777" w:rsidR="0047245A" w:rsidRPr="0047245A" w:rsidRDefault="0047245A" w:rsidP="0047245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4724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4724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724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724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724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724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724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724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724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0BAA9275" w14:textId="77777777" w:rsidR="0047245A" w:rsidRPr="0047245A" w:rsidRDefault="0047245A" w:rsidP="0047245A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D4DAD" w14:textId="77777777" w:rsidR="00004724" w:rsidRDefault="00004724">
      <w:r>
        <w:separator/>
      </w:r>
    </w:p>
  </w:endnote>
  <w:endnote w:type="continuationSeparator" w:id="0">
    <w:p w14:paraId="329FB7F5" w14:textId="77777777" w:rsidR="00004724" w:rsidRDefault="00004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533A0" w14:textId="77777777" w:rsidR="00004724" w:rsidRDefault="00004724">
      <w:r>
        <w:separator/>
      </w:r>
    </w:p>
  </w:footnote>
  <w:footnote w:type="continuationSeparator" w:id="0">
    <w:p w14:paraId="127AED19" w14:textId="77777777" w:rsidR="00004724" w:rsidRDefault="000047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4724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245A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3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EEF95-C31D-4DC4-A905-6820A438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2608</Words>
  <Characters>1488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2024-10-17T13:07:00Z</dcterms:modified>
</cp:coreProperties>
</file>