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45BF2B59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</w:t>
            </w:r>
            <w:r w:rsidR="00962F45">
              <w:rPr>
                <w:b/>
                <w:sz w:val="28"/>
              </w:rPr>
              <w:t xml:space="preserve">итлового будинку </w:t>
            </w:r>
            <w:r w:rsidRPr="00BE7A3D">
              <w:rPr>
                <w:b/>
                <w:sz w:val="28"/>
              </w:rPr>
              <w:t>на земельній ділянці по вул. Сагайдачного (к/н 4610160300:07:007:0323)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A09376F" w14:textId="77777777" w:rsidR="00962F45" w:rsidRPr="00962F45" w:rsidRDefault="00962F45" w:rsidP="00962F45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962F45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Кузьми С.М., беручи до уваги Витяг з Державного реєстру речових прав на нерухоме майно про реєстрацію права власності              (і.н.в. 219258852 від 06.08.2020р.), довідку ОКП «БТІ та ЕО» від 13.10.2020р. №2/6438, виконавчий комітет Винниківської міської ради –</w:t>
      </w:r>
    </w:p>
    <w:p w14:paraId="6EA057FE" w14:textId="77777777" w:rsidR="00962F45" w:rsidRPr="00962F45" w:rsidRDefault="00962F45" w:rsidP="00962F45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185C8DBB" w14:textId="77777777" w:rsidR="00962F45" w:rsidRPr="00962F45" w:rsidRDefault="00962F45" w:rsidP="00962F45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962F4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31B60C7C" w14:textId="77777777" w:rsidR="00962F45" w:rsidRPr="00962F45" w:rsidRDefault="00962F45" w:rsidP="00962F4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3009CAD0" w14:textId="77777777" w:rsidR="00962F45" w:rsidRPr="00962F45" w:rsidRDefault="00962F45" w:rsidP="00962F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962F4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962F4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Кузьмі Станіславу Михайловичу будівельний паспорт забудови земельної ділянки на проектування та будівництво </w:t>
      </w:r>
      <w:r w:rsidRPr="00962F4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Сагайдачного (к/н 4610160300:07:007:0323) у м. Винники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2B65845" w14:textId="77777777" w:rsidR="00962F45" w:rsidRPr="00962F45" w:rsidRDefault="00962F45" w:rsidP="00962F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962F4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962F4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Сагайдачного (к/н 4610160300:07:007:0323) у м. Винники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8650637" w14:textId="77777777" w:rsidR="00962F45" w:rsidRPr="00962F45" w:rsidRDefault="00962F45" w:rsidP="00962F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962F4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962F4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Сагайдачного (к/н 4610160300:07:007:0323) у м. Винники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962F4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Сагайдачного,  (к/н 4610160300:07:007:0323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46AC39D5" w14:textId="77777777" w:rsidR="00962F45" w:rsidRPr="00962F45" w:rsidRDefault="00962F45" w:rsidP="00962F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Кузьму С.М.:</w:t>
      </w:r>
    </w:p>
    <w:p w14:paraId="583386A8" w14:textId="77777777" w:rsidR="00962F45" w:rsidRPr="00962F45" w:rsidRDefault="00962F45" w:rsidP="00962F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962F4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4BC1B28C" w14:textId="77777777" w:rsidR="00962F45" w:rsidRPr="00962F45" w:rsidRDefault="00962F45" w:rsidP="00962F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0EB84B1" w14:textId="77777777" w:rsidR="00962F45" w:rsidRPr="00962F45" w:rsidRDefault="00962F45" w:rsidP="00962F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962F4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962F4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962F4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464E605A" w14:textId="77777777" w:rsidR="00962F45" w:rsidRPr="00962F45" w:rsidRDefault="00962F45" w:rsidP="00962F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962F4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7D345AB" w14:textId="77777777" w:rsidR="00962F45" w:rsidRPr="00962F45" w:rsidRDefault="00962F45" w:rsidP="00962F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0F249D52" w14:textId="77777777" w:rsidR="00962F45" w:rsidRPr="00962F45" w:rsidRDefault="00962F45" w:rsidP="00962F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962F4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62F4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0AB4115C" w14:textId="77777777" w:rsidR="00962F45" w:rsidRPr="00962F45" w:rsidRDefault="00962F45" w:rsidP="00962F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390A9D3C" w14:textId="77777777" w:rsidR="00962F45" w:rsidRPr="00962F45" w:rsidRDefault="00962F45" w:rsidP="00962F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62F4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Кузьмі С.М., що будівельні роботи можна розпочинати тільки після отримання відповідних дозволів, згідно державних норм та правил.</w:t>
      </w:r>
    </w:p>
    <w:p w14:paraId="673EE415" w14:textId="77777777" w:rsidR="00962F45" w:rsidRPr="00962F45" w:rsidRDefault="00962F45" w:rsidP="00962F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72C0D8EF" w14:textId="77777777" w:rsidR="00962F45" w:rsidRPr="00962F45" w:rsidRDefault="00962F45" w:rsidP="00962F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B4F4AD3" w14:textId="77777777" w:rsidR="00962F45" w:rsidRPr="00962F45" w:rsidRDefault="00962F45" w:rsidP="00962F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62F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62F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BF6602F" w14:textId="77777777" w:rsidR="00962F45" w:rsidRPr="00962F45" w:rsidRDefault="00962F45" w:rsidP="00962F4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5D4DBB2" w14:textId="77777777" w:rsidR="00962F45" w:rsidRPr="00962F45" w:rsidRDefault="00962F45" w:rsidP="00962F4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1FCEF5E" w14:textId="77777777" w:rsidR="00962F45" w:rsidRPr="00962F45" w:rsidRDefault="00962F45" w:rsidP="00962F4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F77A95C" w14:textId="77777777" w:rsidR="00962F45" w:rsidRPr="00962F45" w:rsidRDefault="00962F45" w:rsidP="00962F45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962F4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962F4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62F4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62F4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62F4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62F4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62F4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62F4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62F4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</w:p>
    <w:p w14:paraId="2CA921D0" w14:textId="77777777" w:rsidR="00962F45" w:rsidRPr="00962F45" w:rsidRDefault="00962F45" w:rsidP="00962F45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4B8272" w14:textId="77777777" w:rsidR="00967AA8" w:rsidRDefault="00967AA8">
      <w:r>
        <w:separator/>
      </w:r>
    </w:p>
  </w:endnote>
  <w:endnote w:type="continuationSeparator" w:id="0">
    <w:p w14:paraId="2363A5F3" w14:textId="77777777" w:rsidR="00967AA8" w:rsidRDefault="00967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088C80" w14:textId="77777777" w:rsidR="00967AA8" w:rsidRDefault="00967AA8">
      <w:r>
        <w:separator/>
      </w:r>
    </w:p>
  </w:footnote>
  <w:footnote w:type="continuationSeparator" w:id="0">
    <w:p w14:paraId="53631F3D" w14:textId="77777777" w:rsidR="00967AA8" w:rsidRDefault="00967A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2F45"/>
    <w:rsid w:val="00967AA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2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500EC-FEC6-428B-B578-F7276923A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2608</Words>
  <Characters>1488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2024-10-22T06:59:00Z</dcterms:modified>
</cp:coreProperties>
</file>