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списання  малоцінних необоротних матеріальних активів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9BFC78" w14:textId="77777777" w:rsidR="00296DF5" w:rsidRPr="00296DF5" w:rsidRDefault="00296DF5" w:rsidP="00296DF5">
      <w:pPr>
        <w:jc w:val="both"/>
        <w:rPr>
          <w:sz w:val="28"/>
          <w:szCs w:val="28"/>
        </w:rPr>
      </w:pPr>
      <w:r w:rsidRPr="00296DF5">
        <w:rPr>
          <w:sz w:val="28"/>
          <w:szCs w:val="28"/>
        </w:rPr>
        <w:t xml:space="preserve">            Відповідно до статті 43 «Про місцеве самоврядування в Україні», Типової інструкції про порядок списання майна бюджетних установ, затвердженої наказом Державного казначейства України та Міністерства економіки України  від 29.11.2011 № 447, Положення про порядок відчуження, списання та передачі майна, що є комунальною власністю,   заслухавши інформацію начальника відділу фінансів  та економіки про те, що на балансі виконкому міської  ради числиться майно, яке знаходиться в неробочому стані, технологічно застаріло, фізично зношене, а його ремонт є недоцільним та економічно не вигідним виконавчий комітет Винниківської мі</w:t>
      </w:r>
      <w:bookmarkStart w:id="1" w:name="_GoBack"/>
      <w:bookmarkEnd w:id="1"/>
      <w:r w:rsidRPr="00296DF5">
        <w:rPr>
          <w:sz w:val="28"/>
          <w:szCs w:val="28"/>
        </w:rPr>
        <w:t>ської ради</w:t>
      </w:r>
    </w:p>
    <w:p w14:paraId="12314CFB" w14:textId="77777777" w:rsidR="00296DF5" w:rsidRPr="00296DF5" w:rsidRDefault="00296DF5" w:rsidP="00296DF5">
      <w:pPr>
        <w:jc w:val="both"/>
        <w:rPr>
          <w:sz w:val="28"/>
          <w:szCs w:val="28"/>
        </w:rPr>
      </w:pPr>
    </w:p>
    <w:p w14:paraId="0862F44E" w14:textId="77777777" w:rsidR="00296DF5" w:rsidRPr="00296DF5" w:rsidRDefault="00296DF5" w:rsidP="00296DF5">
      <w:pPr>
        <w:jc w:val="both"/>
        <w:rPr>
          <w:sz w:val="28"/>
          <w:szCs w:val="28"/>
        </w:rPr>
      </w:pPr>
      <w:r w:rsidRPr="00296DF5">
        <w:rPr>
          <w:sz w:val="28"/>
          <w:szCs w:val="28"/>
        </w:rPr>
        <w:t>В И Р І Ш И В:</w:t>
      </w:r>
    </w:p>
    <w:p w14:paraId="574313E0" w14:textId="77777777" w:rsidR="00296DF5" w:rsidRPr="00296DF5" w:rsidRDefault="00296DF5" w:rsidP="00296DF5">
      <w:pPr>
        <w:jc w:val="both"/>
        <w:rPr>
          <w:sz w:val="28"/>
          <w:szCs w:val="28"/>
        </w:rPr>
      </w:pPr>
    </w:p>
    <w:p w14:paraId="435E536A" w14:textId="77777777" w:rsidR="00296DF5" w:rsidRPr="00296DF5" w:rsidRDefault="00296DF5" w:rsidP="00296DF5">
      <w:pPr>
        <w:jc w:val="both"/>
        <w:rPr>
          <w:sz w:val="28"/>
          <w:szCs w:val="28"/>
        </w:rPr>
      </w:pPr>
      <w:r w:rsidRPr="00296DF5">
        <w:rPr>
          <w:sz w:val="28"/>
          <w:szCs w:val="28"/>
        </w:rPr>
        <w:t>1.</w:t>
      </w:r>
      <w:r w:rsidRPr="00296DF5">
        <w:rPr>
          <w:sz w:val="28"/>
          <w:szCs w:val="28"/>
        </w:rPr>
        <w:tab/>
        <w:t>Виконавчому комітету Винниківської міської ради надати дозвіл на списання з балансу  виконкому  Винниківської міської ради малоцінних необоротних активів  згідно додатку 1.</w:t>
      </w:r>
    </w:p>
    <w:p w14:paraId="14B2D796" w14:textId="77777777" w:rsidR="00296DF5" w:rsidRPr="00296DF5" w:rsidRDefault="00296DF5" w:rsidP="00296DF5">
      <w:pPr>
        <w:jc w:val="both"/>
        <w:rPr>
          <w:sz w:val="28"/>
          <w:szCs w:val="28"/>
        </w:rPr>
      </w:pPr>
    </w:p>
    <w:p w14:paraId="2C05534F" w14:textId="77777777" w:rsidR="00296DF5" w:rsidRPr="00296DF5" w:rsidRDefault="00296DF5" w:rsidP="00296DF5">
      <w:pPr>
        <w:jc w:val="both"/>
        <w:rPr>
          <w:sz w:val="28"/>
          <w:szCs w:val="28"/>
        </w:rPr>
      </w:pPr>
    </w:p>
    <w:p w14:paraId="6359D1EB" w14:textId="77777777" w:rsidR="00296DF5" w:rsidRPr="00296DF5" w:rsidRDefault="00296DF5" w:rsidP="00296DF5">
      <w:pPr>
        <w:jc w:val="both"/>
        <w:rPr>
          <w:sz w:val="28"/>
          <w:szCs w:val="28"/>
        </w:rPr>
      </w:pPr>
      <w:r w:rsidRPr="00296DF5">
        <w:rPr>
          <w:sz w:val="28"/>
          <w:szCs w:val="28"/>
        </w:rPr>
        <w:t>2.</w:t>
      </w:r>
      <w:r w:rsidRPr="00296DF5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.</w:t>
      </w:r>
    </w:p>
    <w:p w14:paraId="07D70482" w14:textId="77777777" w:rsidR="00296DF5" w:rsidRPr="00296DF5" w:rsidRDefault="00296DF5" w:rsidP="00296DF5">
      <w:pPr>
        <w:jc w:val="both"/>
        <w:rPr>
          <w:sz w:val="28"/>
          <w:szCs w:val="28"/>
        </w:rPr>
      </w:pPr>
    </w:p>
    <w:p w14:paraId="1EB4C217" w14:textId="485C4B5E" w:rsidR="00296DF5" w:rsidRPr="00296DF5" w:rsidRDefault="00296DF5" w:rsidP="00296DF5">
      <w:pPr>
        <w:jc w:val="both"/>
        <w:rPr>
          <w:sz w:val="28"/>
          <w:szCs w:val="28"/>
        </w:rPr>
      </w:pPr>
    </w:p>
    <w:p w14:paraId="1786B3B1" w14:textId="77777777" w:rsidR="00296DF5" w:rsidRPr="00296DF5" w:rsidRDefault="00296DF5" w:rsidP="00296DF5">
      <w:pPr>
        <w:jc w:val="both"/>
        <w:rPr>
          <w:sz w:val="28"/>
          <w:szCs w:val="28"/>
        </w:rPr>
      </w:pPr>
    </w:p>
    <w:p w14:paraId="25A83DC8" w14:textId="77777777" w:rsidR="00296DF5" w:rsidRPr="00296DF5" w:rsidRDefault="00296DF5" w:rsidP="00296DF5">
      <w:pPr>
        <w:jc w:val="both"/>
        <w:rPr>
          <w:sz w:val="28"/>
          <w:szCs w:val="28"/>
        </w:rPr>
      </w:pPr>
    </w:p>
    <w:p w14:paraId="4256E923" w14:textId="77777777" w:rsidR="00296DF5" w:rsidRPr="00296DF5" w:rsidRDefault="00296DF5" w:rsidP="00296DF5">
      <w:pPr>
        <w:jc w:val="both"/>
        <w:rPr>
          <w:sz w:val="28"/>
          <w:szCs w:val="28"/>
        </w:rPr>
      </w:pPr>
      <w:r w:rsidRPr="00296DF5">
        <w:rPr>
          <w:sz w:val="28"/>
          <w:szCs w:val="28"/>
        </w:rPr>
        <w:t>Міський голова                                                                         В.Л.Квурт</w:t>
      </w:r>
    </w:p>
    <w:p w14:paraId="01C471E0" w14:textId="20839FB6" w:rsidR="00213958" w:rsidRPr="006F2805" w:rsidRDefault="00213958" w:rsidP="00296DF5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FBF72F" w14:textId="77777777" w:rsidR="00404B03" w:rsidRDefault="00404B03">
      <w:r>
        <w:separator/>
      </w:r>
    </w:p>
  </w:endnote>
  <w:endnote w:type="continuationSeparator" w:id="0">
    <w:p w14:paraId="0FCAC1AC" w14:textId="77777777" w:rsidR="00404B03" w:rsidRDefault="00404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1DF10D" w14:textId="77777777" w:rsidR="00404B03" w:rsidRDefault="00404B03">
      <w:r>
        <w:separator/>
      </w:r>
    </w:p>
  </w:footnote>
  <w:footnote w:type="continuationSeparator" w:id="0">
    <w:p w14:paraId="5EFCDB3E" w14:textId="77777777" w:rsidR="00404B03" w:rsidRDefault="00404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96DF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4B0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BFE83-992F-4927-B803-6D0F661C6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2024-10-21T11:25:00Z</dcterms:modified>
</cp:coreProperties>
</file>