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30.10.2020р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744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погодження режиму роботи закладу  "KVADRAT  SUSHI &amp; PIZZA" розташованого  за адресою: м. Винники, вул. Галицька, 76а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4A6E924B" w14:textId="77777777" w:rsidR="008F21F5" w:rsidRPr="008F21F5" w:rsidRDefault="008F21F5" w:rsidP="008F21F5">
      <w:pPr>
        <w:ind w:firstLine="720"/>
        <w:jc w:val="both"/>
        <w:rPr>
          <w:sz w:val="28"/>
          <w:szCs w:val="28"/>
        </w:rPr>
      </w:pPr>
      <w:bookmarkStart w:id="1" w:name="_GoBack"/>
      <w:bookmarkEnd w:id="1"/>
      <w:r w:rsidRPr="008F21F5">
        <w:rPr>
          <w:sz w:val="28"/>
          <w:szCs w:val="28"/>
        </w:rPr>
        <w:t>Розглянувши звернення  ФОП Боцонь О.Д.,  вх.№ 2999/04-20/19 від 21.10.2020 р., щодо погодження графіку роботи закладу «KVADRAT  SUSHI &amp; PIZZA», керуючись Законом України «Про місцеве самоврядування в Україні», виконавчий комітет Винниківської міської ради</w:t>
      </w:r>
    </w:p>
    <w:p w14:paraId="0EEF36D1" w14:textId="77777777" w:rsidR="008F21F5" w:rsidRPr="008F21F5" w:rsidRDefault="008F21F5" w:rsidP="008F21F5">
      <w:pPr>
        <w:jc w:val="both"/>
        <w:rPr>
          <w:sz w:val="28"/>
          <w:szCs w:val="28"/>
        </w:rPr>
      </w:pPr>
    </w:p>
    <w:p w14:paraId="0A16B52A" w14:textId="77777777" w:rsidR="008F21F5" w:rsidRPr="008F21F5" w:rsidRDefault="008F21F5" w:rsidP="008F21F5">
      <w:pPr>
        <w:jc w:val="both"/>
        <w:rPr>
          <w:sz w:val="28"/>
          <w:szCs w:val="28"/>
        </w:rPr>
      </w:pPr>
      <w:r w:rsidRPr="008F21F5">
        <w:rPr>
          <w:sz w:val="28"/>
          <w:szCs w:val="28"/>
        </w:rPr>
        <w:tab/>
      </w:r>
      <w:r w:rsidRPr="008F21F5">
        <w:rPr>
          <w:sz w:val="28"/>
          <w:szCs w:val="28"/>
        </w:rPr>
        <w:tab/>
      </w:r>
      <w:r w:rsidRPr="008F21F5">
        <w:rPr>
          <w:sz w:val="28"/>
          <w:szCs w:val="28"/>
        </w:rPr>
        <w:tab/>
      </w:r>
      <w:r w:rsidRPr="008F21F5">
        <w:rPr>
          <w:sz w:val="28"/>
          <w:szCs w:val="28"/>
        </w:rPr>
        <w:tab/>
      </w:r>
      <w:r w:rsidRPr="008F21F5">
        <w:rPr>
          <w:sz w:val="28"/>
          <w:szCs w:val="28"/>
        </w:rPr>
        <w:tab/>
        <w:t>В И Р І Ш И В:</w:t>
      </w:r>
    </w:p>
    <w:p w14:paraId="2430B971" w14:textId="77777777" w:rsidR="008F21F5" w:rsidRPr="008F21F5" w:rsidRDefault="008F21F5" w:rsidP="008F21F5">
      <w:pPr>
        <w:jc w:val="both"/>
        <w:rPr>
          <w:sz w:val="28"/>
          <w:szCs w:val="28"/>
        </w:rPr>
      </w:pPr>
    </w:p>
    <w:p w14:paraId="7C46EBD4" w14:textId="77777777" w:rsidR="008F21F5" w:rsidRPr="008F21F5" w:rsidRDefault="008F21F5" w:rsidP="008F21F5">
      <w:pPr>
        <w:jc w:val="both"/>
        <w:rPr>
          <w:sz w:val="28"/>
          <w:szCs w:val="28"/>
        </w:rPr>
      </w:pPr>
      <w:r w:rsidRPr="008F21F5">
        <w:rPr>
          <w:sz w:val="28"/>
          <w:szCs w:val="28"/>
        </w:rPr>
        <w:t>1.</w:t>
      </w:r>
      <w:r w:rsidRPr="008F21F5">
        <w:rPr>
          <w:sz w:val="28"/>
          <w:szCs w:val="28"/>
        </w:rPr>
        <w:tab/>
        <w:t>Погодити режим роботи закладу «KVADRAT  SUSHI &amp; PIZZA», розташованого  за адресою:  м. Винники, вул. Галицька, 76а:</w:t>
      </w:r>
    </w:p>
    <w:p w14:paraId="47D224AB" w14:textId="77777777" w:rsidR="008F21F5" w:rsidRPr="008F21F5" w:rsidRDefault="008F21F5" w:rsidP="008F21F5">
      <w:pPr>
        <w:jc w:val="both"/>
        <w:rPr>
          <w:sz w:val="28"/>
          <w:szCs w:val="28"/>
        </w:rPr>
      </w:pPr>
      <w:r w:rsidRPr="008F21F5">
        <w:rPr>
          <w:sz w:val="28"/>
          <w:szCs w:val="28"/>
        </w:rPr>
        <w:t xml:space="preserve">       Щоденно: з 10-00 год. до 23-30 год.</w:t>
      </w:r>
    </w:p>
    <w:p w14:paraId="63D58950" w14:textId="77777777" w:rsidR="008F21F5" w:rsidRPr="008F21F5" w:rsidRDefault="008F21F5" w:rsidP="008F21F5">
      <w:pPr>
        <w:jc w:val="both"/>
        <w:rPr>
          <w:sz w:val="28"/>
          <w:szCs w:val="28"/>
        </w:rPr>
      </w:pPr>
      <w:r w:rsidRPr="008F21F5">
        <w:rPr>
          <w:sz w:val="28"/>
          <w:szCs w:val="28"/>
        </w:rPr>
        <w:t xml:space="preserve">       Перерва: без обідньої перерви.</w:t>
      </w:r>
    </w:p>
    <w:p w14:paraId="1201B00F" w14:textId="77777777" w:rsidR="008F21F5" w:rsidRPr="008F21F5" w:rsidRDefault="008F21F5" w:rsidP="008F21F5">
      <w:pPr>
        <w:jc w:val="both"/>
        <w:rPr>
          <w:sz w:val="28"/>
          <w:szCs w:val="28"/>
        </w:rPr>
      </w:pPr>
      <w:r w:rsidRPr="008F21F5">
        <w:rPr>
          <w:sz w:val="28"/>
          <w:szCs w:val="28"/>
        </w:rPr>
        <w:t xml:space="preserve">       Вихідний день: без вихідних.</w:t>
      </w:r>
    </w:p>
    <w:p w14:paraId="65CBFBCD" w14:textId="77777777" w:rsidR="008F21F5" w:rsidRPr="008F21F5" w:rsidRDefault="008F21F5" w:rsidP="008F21F5">
      <w:pPr>
        <w:jc w:val="both"/>
        <w:rPr>
          <w:sz w:val="28"/>
          <w:szCs w:val="28"/>
        </w:rPr>
      </w:pPr>
    </w:p>
    <w:p w14:paraId="5D87C4D5" w14:textId="77777777" w:rsidR="008F21F5" w:rsidRPr="008F21F5" w:rsidRDefault="008F21F5" w:rsidP="008F21F5">
      <w:pPr>
        <w:jc w:val="both"/>
        <w:rPr>
          <w:sz w:val="28"/>
          <w:szCs w:val="28"/>
        </w:rPr>
      </w:pPr>
      <w:r w:rsidRPr="008F21F5">
        <w:rPr>
          <w:sz w:val="28"/>
          <w:szCs w:val="28"/>
        </w:rPr>
        <w:t>2.</w:t>
      </w:r>
      <w:r w:rsidRPr="008F21F5">
        <w:rPr>
          <w:sz w:val="28"/>
          <w:szCs w:val="28"/>
        </w:rPr>
        <w:tab/>
        <w:t>Контроль за виконанням даного  рішення доручити начальнику відділу комунального господарства.</w:t>
      </w:r>
    </w:p>
    <w:p w14:paraId="3C9705A8" w14:textId="77777777" w:rsidR="008F21F5" w:rsidRPr="008F21F5" w:rsidRDefault="008F21F5" w:rsidP="008F21F5">
      <w:pPr>
        <w:jc w:val="both"/>
        <w:rPr>
          <w:sz w:val="28"/>
          <w:szCs w:val="28"/>
        </w:rPr>
      </w:pPr>
    </w:p>
    <w:p w14:paraId="08C0D58D" w14:textId="77777777" w:rsidR="008F21F5" w:rsidRPr="008F21F5" w:rsidRDefault="008F21F5" w:rsidP="008F21F5">
      <w:pPr>
        <w:jc w:val="both"/>
        <w:rPr>
          <w:sz w:val="28"/>
          <w:szCs w:val="28"/>
        </w:rPr>
      </w:pPr>
    </w:p>
    <w:p w14:paraId="01C471E0" w14:textId="3A1B0AE5" w:rsidR="00213958" w:rsidRPr="006F2805" w:rsidRDefault="008F21F5" w:rsidP="008F21F5">
      <w:pPr>
        <w:jc w:val="both"/>
        <w:rPr>
          <w:sz w:val="28"/>
          <w:szCs w:val="28"/>
        </w:rPr>
      </w:pPr>
      <w:r w:rsidRPr="008F21F5">
        <w:rPr>
          <w:sz w:val="28"/>
          <w:szCs w:val="28"/>
        </w:rPr>
        <w:t xml:space="preserve">        Міський голова             </w:t>
      </w:r>
      <w:r>
        <w:rPr>
          <w:sz w:val="28"/>
          <w:szCs w:val="28"/>
        </w:rPr>
        <w:t xml:space="preserve">                       </w:t>
      </w:r>
      <w:r w:rsidRPr="008F21F5">
        <w:rPr>
          <w:sz w:val="28"/>
          <w:szCs w:val="28"/>
        </w:rPr>
        <w:t xml:space="preserve">                                          В.Л.Квурт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7E47B1E" w14:textId="77777777" w:rsidR="00657E25" w:rsidRDefault="00657E25">
      <w:r>
        <w:separator/>
      </w:r>
    </w:p>
  </w:endnote>
  <w:endnote w:type="continuationSeparator" w:id="0">
    <w:p w14:paraId="7E03BDED" w14:textId="77777777" w:rsidR="00657E25" w:rsidRDefault="00657E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717E55A" w14:textId="77777777" w:rsidR="00657E25" w:rsidRDefault="00657E25">
      <w:r>
        <w:separator/>
      </w:r>
    </w:p>
  </w:footnote>
  <w:footnote w:type="continuationSeparator" w:id="0">
    <w:p w14:paraId="7ABB01ED" w14:textId="77777777" w:rsidR="00657E25" w:rsidRDefault="00657E2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7E2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8F21F5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5FA595-2E70-49CC-9BDD-A72561DE8F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711</Words>
  <Characters>406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2024-10-21T11:47:00Z</dcterms:modified>
</cp:coreProperties>
</file>