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паспорта комплексного  розміщення малих архітектурних форм (вивісок) на фасаді  павільйону за адресою м. Винники, вул. Галицька, 76а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DC61F1" w14:textId="0A9B08B7" w:rsidR="00F24F73" w:rsidRPr="00F24F73" w:rsidRDefault="00F24F73" w:rsidP="00F24F73">
      <w:pPr>
        <w:ind w:firstLine="720"/>
        <w:rPr>
          <w:sz w:val="28"/>
          <w:szCs w:val="28"/>
        </w:rPr>
      </w:pPr>
      <w:r w:rsidRPr="00F24F73">
        <w:rPr>
          <w:sz w:val="28"/>
          <w:szCs w:val="28"/>
        </w:rPr>
        <w:t xml:space="preserve">Розглянувши заяву ФОП Боцонь О.Д. вх № 2998/04-20/19 від 21.10.2020 р.,  про погодження паспорта комплексного розміщення малих архітектурних форм (вивісок), керуючись рішенням Винниківської міської ради № 1168 від 20.12.2017 р.,  «Про затвердження  Порядку розміщення вивісок у м. Винники»,  Конституцією України, Законом України «Про місцеве самоврядування в Україні», Законом України «Про рекламу», виконавчий комітет Винниківської міської ради – </w:t>
      </w:r>
    </w:p>
    <w:p w14:paraId="7AA62673" w14:textId="77777777" w:rsidR="00F24F73" w:rsidRPr="00F24F73" w:rsidRDefault="00F24F73" w:rsidP="00F24F73">
      <w:pPr>
        <w:rPr>
          <w:sz w:val="28"/>
          <w:szCs w:val="28"/>
        </w:rPr>
      </w:pPr>
    </w:p>
    <w:p w14:paraId="531E0A0E" w14:textId="78A9FCCB" w:rsidR="00F24F73" w:rsidRDefault="00F24F73" w:rsidP="00F24F73">
      <w:pPr>
        <w:jc w:val="center"/>
        <w:rPr>
          <w:sz w:val="28"/>
          <w:szCs w:val="28"/>
        </w:rPr>
      </w:pPr>
      <w:r w:rsidRPr="00F24F73">
        <w:rPr>
          <w:sz w:val="28"/>
          <w:szCs w:val="28"/>
        </w:rPr>
        <w:t>В И Р І Ш И В :</w:t>
      </w:r>
    </w:p>
    <w:p w14:paraId="2C53DDF1" w14:textId="77777777" w:rsidR="00F24F73" w:rsidRPr="00F24F73" w:rsidRDefault="00F24F73" w:rsidP="00F24F73">
      <w:pPr>
        <w:jc w:val="center"/>
        <w:rPr>
          <w:sz w:val="28"/>
          <w:szCs w:val="28"/>
        </w:rPr>
      </w:pPr>
      <w:bookmarkStart w:id="1" w:name="_GoBack"/>
      <w:bookmarkEnd w:id="1"/>
    </w:p>
    <w:p w14:paraId="427493BA" w14:textId="77777777" w:rsidR="00F24F73" w:rsidRPr="00F24F73" w:rsidRDefault="00F24F73" w:rsidP="00F24F73">
      <w:pPr>
        <w:rPr>
          <w:sz w:val="28"/>
          <w:szCs w:val="28"/>
        </w:rPr>
      </w:pPr>
      <w:r w:rsidRPr="00F24F73">
        <w:rPr>
          <w:sz w:val="28"/>
          <w:szCs w:val="28"/>
        </w:rPr>
        <w:t>1.</w:t>
      </w:r>
      <w:r w:rsidRPr="00F24F73">
        <w:rPr>
          <w:sz w:val="28"/>
          <w:szCs w:val="28"/>
        </w:rPr>
        <w:tab/>
        <w:t>Погодити паспорт  комплексного розміщення малих архітектурних форм ФОП Боцонь О.Д.  на  фасаді торгового павільйону за адресою: м. Винники вул. Галицька, 76 а, терміном на 5 років.</w:t>
      </w:r>
    </w:p>
    <w:p w14:paraId="0D541BD8" w14:textId="77777777" w:rsidR="00F24F73" w:rsidRPr="00F24F73" w:rsidRDefault="00F24F73" w:rsidP="00F24F73">
      <w:pPr>
        <w:rPr>
          <w:sz w:val="28"/>
          <w:szCs w:val="28"/>
        </w:rPr>
      </w:pPr>
      <w:r w:rsidRPr="00F24F73">
        <w:rPr>
          <w:sz w:val="28"/>
          <w:szCs w:val="28"/>
        </w:rPr>
        <w:t>2.</w:t>
      </w:r>
      <w:r w:rsidRPr="00F24F73">
        <w:rPr>
          <w:sz w:val="28"/>
          <w:szCs w:val="28"/>
        </w:rPr>
        <w:tab/>
        <w:t>Зобов’язати ФОП Боцонь О.Д. отримати у виконкомі Винниківської міської ради паспорт комплексного розміщення малих архітектурних форм.</w:t>
      </w:r>
    </w:p>
    <w:p w14:paraId="6EBCD5B4" w14:textId="77777777" w:rsidR="00F24F73" w:rsidRPr="00F24F73" w:rsidRDefault="00F24F73" w:rsidP="00F24F73">
      <w:pPr>
        <w:rPr>
          <w:sz w:val="28"/>
          <w:szCs w:val="28"/>
        </w:rPr>
      </w:pPr>
      <w:r w:rsidRPr="00F24F73">
        <w:rPr>
          <w:sz w:val="28"/>
          <w:szCs w:val="28"/>
        </w:rPr>
        <w:t>3.</w:t>
      </w:r>
      <w:r w:rsidRPr="00F24F7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D5F48FC" w14:textId="77777777" w:rsidR="00F24F73" w:rsidRPr="00F24F73" w:rsidRDefault="00F24F73" w:rsidP="00F24F73">
      <w:pPr>
        <w:rPr>
          <w:sz w:val="28"/>
          <w:szCs w:val="28"/>
        </w:rPr>
      </w:pPr>
    </w:p>
    <w:p w14:paraId="2B7FC949" w14:textId="77777777" w:rsidR="00F24F73" w:rsidRPr="00F24F73" w:rsidRDefault="00F24F73" w:rsidP="00F24F73">
      <w:pPr>
        <w:rPr>
          <w:sz w:val="28"/>
          <w:szCs w:val="28"/>
        </w:rPr>
      </w:pPr>
    </w:p>
    <w:p w14:paraId="6059B1E9" w14:textId="77777777" w:rsidR="00F24F73" w:rsidRPr="00F24F73" w:rsidRDefault="00F24F73" w:rsidP="00F24F73">
      <w:pPr>
        <w:rPr>
          <w:sz w:val="28"/>
          <w:szCs w:val="28"/>
        </w:rPr>
      </w:pPr>
      <w:r w:rsidRPr="00F24F73">
        <w:rPr>
          <w:sz w:val="28"/>
          <w:szCs w:val="28"/>
        </w:rPr>
        <w:t xml:space="preserve">    Міський голова</w:t>
      </w:r>
      <w:r w:rsidRPr="00F24F73">
        <w:rPr>
          <w:sz w:val="28"/>
          <w:szCs w:val="28"/>
        </w:rPr>
        <w:tab/>
      </w:r>
      <w:r w:rsidRPr="00F24F73">
        <w:rPr>
          <w:sz w:val="28"/>
          <w:szCs w:val="28"/>
        </w:rPr>
        <w:tab/>
      </w:r>
      <w:r w:rsidRPr="00F24F73">
        <w:rPr>
          <w:sz w:val="28"/>
          <w:szCs w:val="28"/>
        </w:rPr>
        <w:tab/>
        <w:t xml:space="preserve">    </w:t>
      </w:r>
      <w:r w:rsidRPr="00F24F73">
        <w:rPr>
          <w:sz w:val="28"/>
          <w:szCs w:val="28"/>
        </w:rPr>
        <w:tab/>
        <w:t xml:space="preserve">         </w:t>
      </w:r>
      <w:r w:rsidRPr="00F24F73">
        <w:rPr>
          <w:sz w:val="28"/>
          <w:szCs w:val="28"/>
        </w:rPr>
        <w:tab/>
      </w:r>
      <w:r w:rsidRPr="00F24F73">
        <w:rPr>
          <w:sz w:val="28"/>
          <w:szCs w:val="28"/>
        </w:rPr>
        <w:tab/>
        <w:t xml:space="preserve">                        В.Л.Квурт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68C828" w14:textId="77777777" w:rsidR="00741FE3" w:rsidRDefault="00741FE3">
      <w:r>
        <w:separator/>
      </w:r>
    </w:p>
  </w:endnote>
  <w:endnote w:type="continuationSeparator" w:id="0">
    <w:p w14:paraId="4CD04191" w14:textId="77777777" w:rsidR="00741FE3" w:rsidRDefault="00741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C4B370" w14:textId="77777777" w:rsidR="00741FE3" w:rsidRDefault="00741FE3">
      <w:r>
        <w:separator/>
      </w:r>
    </w:p>
  </w:footnote>
  <w:footnote w:type="continuationSeparator" w:id="0">
    <w:p w14:paraId="2C76AFF6" w14:textId="77777777" w:rsidR="00741FE3" w:rsidRDefault="00741F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1FE3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4F73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8BDB0-5939-4511-9F55-8A866C341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2024-10-22T08:42:00Z</dcterms:modified>
</cp:coreProperties>
</file>