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 перенесенням та облаштуванням оглядових колодязів мережі водопостачання та водовідведення по вул.Ціолковського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E6C038" w14:textId="7932594F" w:rsidR="005002A9" w:rsidRPr="005002A9" w:rsidRDefault="005002A9" w:rsidP="005002A9">
      <w:pPr>
        <w:jc w:val="both"/>
        <w:rPr>
          <w:sz w:val="28"/>
          <w:szCs w:val="28"/>
        </w:rPr>
      </w:pPr>
      <w:r w:rsidRPr="005002A9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</w:t>
      </w:r>
      <w:r>
        <w:rPr>
          <w:sz w:val="28"/>
          <w:szCs w:val="28"/>
        </w:rPr>
        <w:t xml:space="preserve"> </w:t>
      </w:r>
      <w:r w:rsidRPr="005002A9">
        <w:rPr>
          <w:sz w:val="28"/>
          <w:szCs w:val="28"/>
        </w:rPr>
        <w:t>Винники на 2020 рік» із змінами,</w:t>
      </w:r>
      <w:r>
        <w:rPr>
          <w:sz w:val="28"/>
          <w:szCs w:val="28"/>
        </w:rPr>
        <w:t xml:space="preserve"> </w:t>
      </w:r>
      <w:r w:rsidRPr="005002A9">
        <w:rPr>
          <w:sz w:val="28"/>
          <w:szCs w:val="28"/>
        </w:rPr>
        <w:t>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C68D892" w14:textId="77777777" w:rsidR="005002A9" w:rsidRPr="005002A9" w:rsidRDefault="005002A9" w:rsidP="005002A9">
      <w:pPr>
        <w:jc w:val="both"/>
        <w:rPr>
          <w:sz w:val="28"/>
          <w:szCs w:val="28"/>
        </w:rPr>
      </w:pPr>
    </w:p>
    <w:p w14:paraId="4D4923AB" w14:textId="77777777" w:rsidR="005002A9" w:rsidRPr="005002A9" w:rsidRDefault="005002A9" w:rsidP="005002A9">
      <w:pPr>
        <w:jc w:val="center"/>
        <w:rPr>
          <w:sz w:val="28"/>
          <w:szCs w:val="28"/>
        </w:rPr>
      </w:pPr>
      <w:r w:rsidRPr="005002A9">
        <w:rPr>
          <w:sz w:val="28"/>
          <w:szCs w:val="28"/>
        </w:rPr>
        <w:t>В И Р І Ш И В:</w:t>
      </w:r>
    </w:p>
    <w:p w14:paraId="09EA2DAB" w14:textId="77777777" w:rsidR="005002A9" w:rsidRPr="005002A9" w:rsidRDefault="005002A9" w:rsidP="005002A9">
      <w:pPr>
        <w:jc w:val="both"/>
        <w:rPr>
          <w:sz w:val="28"/>
          <w:szCs w:val="28"/>
        </w:rPr>
      </w:pPr>
    </w:p>
    <w:p w14:paraId="77E6A4BA" w14:textId="617B6DA2" w:rsidR="005002A9" w:rsidRDefault="005002A9" w:rsidP="005002A9">
      <w:pPr>
        <w:jc w:val="both"/>
        <w:rPr>
          <w:sz w:val="28"/>
          <w:szCs w:val="28"/>
        </w:rPr>
      </w:pPr>
      <w:r w:rsidRPr="005002A9">
        <w:rPr>
          <w:sz w:val="28"/>
          <w:szCs w:val="28"/>
        </w:rPr>
        <w:t xml:space="preserve"> 1.Затвердити кошторисну документацію «Капітальний ремонт з перенесенням та облаштуванням оглядових колодязів мережі водопостачання та водовідведення по вул.</w:t>
      </w:r>
      <w:r>
        <w:rPr>
          <w:sz w:val="28"/>
          <w:szCs w:val="28"/>
        </w:rPr>
        <w:t xml:space="preserve"> </w:t>
      </w:r>
      <w:r w:rsidRPr="005002A9">
        <w:rPr>
          <w:sz w:val="28"/>
          <w:szCs w:val="28"/>
        </w:rPr>
        <w:t>Ціолковського у м.</w:t>
      </w:r>
      <w:r>
        <w:rPr>
          <w:sz w:val="28"/>
          <w:szCs w:val="28"/>
        </w:rPr>
        <w:t xml:space="preserve"> </w:t>
      </w:r>
      <w:r w:rsidRPr="005002A9">
        <w:rPr>
          <w:sz w:val="28"/>
          <w:szCs w:val="28"/>
        </w:rPr>
        <w:t>Винники»</w:t>
      </w:r>
      <w:r>
        <w:rPr>
          <w:sz w:val="28"/>
          <w:szCs w:val="28"/>
        </w:rPr>
        <w:t>.</w:t>
      </w:r>
    </w:p>
    <w:p w14:paraId="5729CAD9" w14:textId="77777777" w:rsidR="005002A9" w:rsidRPr="005002A9" w:rsidRDefault="005002A9" w:rsidP="005002A9">
      <w:pPr>
        <w:jc w:val="both"/>
        <w:rPr>
          <w:sz w:val="28"/>
          <w:szCs w:val="28"/>
        </w:rPr>
      </w:pPr>
    </w:p>
    <w:p w14:paraId="664A68D5" w14:textId="0134CBCF" w:rsidR="005002A9" w:rsidRPr="005002A9" w:rsidRDefault="005002A9" w:rsidP="005002A9">
      <w:pPr>
        <w:jc w:val="both"/>
        <w:rPr>
          <w:sz w:val="28"/>
          <w:szCs w:val="28"/>
        </w:rPr>
      </w:pPr>
      <w:r w:rsidRPr="005002A9">
        <w:rPr>
          <w:sz w:val="28"/>
          <w:szCs w:val="28"/>
        </w:rPr>
        <w:t>2. Контроль за виконанням даного рішення залишаю за собою.</w:t>
      </w:r>
    </w:p>
    <w:p w14:paraId="4FA4978F" w14:textId="77777777" w:rsidR="005002A9" w:rsidRPr="005002A9" w:rsidRDefault="005002A9" w:rsidP="005002A9">
      <w:pPr>
        <w:jc w:val="both"/>
        <w:rPr>
          <w:sz w:val="28"/>
          <w:szCs w:val="28"/>
        </w:rPr>
      </w:pPr>
    </w:p>
    <w:p w14:paraId="78571D2A" w14:textId="77777777" w:rsidR="005002A9" w:rsidRPr="005002A9" w:rsidRDefault="005002A9" w:rsidP="005002A9">
      <w:pPr>
        <w:jc w:val="both"/>
        <w:rPr>
          <w:sz w:val="28"/>
          <w:szCs w:val="28"/>
        </w:rPr>
      </w:pPr>
    </w:p>
    <w:p w14:paraId="70341A35" w14:textId="7957DAD1" w:rsidR="005002A9" w:rsidRPr="005002A9" w:rsidRDefault="005002A9" w:rsidP="005002A9">
      <w:pPr>
        <w:jc w:val="both"/>
        <w:rPr>
          <w:sz w:val="28"/>
          <w:szCs w:val="28"/>
        </w:rPr>
      </w:pPr>
      <w:bookmarkStart w:id="1" w:name="_GoBack"/>
      <w:bookmarkEnd w:id="1"/>
    </w:p>
    <w:p w14:paraId="19DE4CD5" w14:textId="77777777" w:rsidR="005002A9" w:rsidRPr="005002A9" w:rsidRDefault="005002A9" w:rsidP="005002A9">
      <w:pPr>
        <w:jc w:val="both"/>
        <w:rPr>
          <w:sz w:val="28"/>
          <w:szCs w:val="28"/>
        </w:rPr>
      </w:pPr>
    </w:p>
    <w:p w14:paraId="00363850" w14:textId="77777777" w:rsidR="005002A9" w:rsidRPr="005002A9" w:rsidRDefault="005002A9" w:rsidP="005002A9">
      <w:pPr>
        <w:jc w:val="both"/>
        <w:rPr>
          <w:sz w:val="28"/>
          <w:szCs w:val="28"/>
        </w:rPr>
      </w:pPr>
      <w:r w:rsidRPr="005002A9">
        <w:rPr>
          <w:sz w:val="28"/>
          <w:szCs w:val="28"/>
        </w:rPr>
        <w:t>Міський голова                                                                В.Л.Квурт</w:t>
      </w:r>
    </w:p>
    <w:p w14:paraId="3B1AF9A1" w14:textId="77777777" w:rsidR="005002A9" w:rsidRPr="005002A9" w:rsidRDefault="005002A9" w:rsidP="005002A9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0DEB2" w14:textId="77777777" w:rsidR="00B44D36" w:rsidRDefault="00B44D36">
      <w:r>
        <w:separator/>
      </w:r>
    </w:p>
  </w:endnote>
  <w:endnote w:type="continuationSeparator" w:id="0">
    <w:p w14:paraId="0E081C46" w14:textId="77777777" w:rsidR="00B44D36" w:rsidRDefault="00B44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D2796" w14:textId="77777777" w:rsidR="00B44D36" w:rsidRDefault="00B44D36">
      <w:r>
        <w:separator/>
      </w:r>
    </w:p>
  </w:footnote>
  <w:footnote w:type="continuationSeparator" w:id="0">
    <w:p w14:paraId="08E7F3F0" w14:textId="77777777" w:rsidR="00B44D36" w:rsidRDefault="00B44D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02A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4D36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EE318-2A94-4E8B-9752-F4FDF6C2B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859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2024-10-22T13:33:00Z</dcterms:modified>
</cp:coreProperties>
</file>