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766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Капітальний ремонт балкону з частковою   заміною перил у  будівлі Культурного центру "Дозвілля"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4A31D4A" w14:textId="40A1C2C2" w:rsidR="001779E8" w:rsidRPr="001779E8" w:rsidRDefault="001779E8" w:rsidP="001779E8">
      <w:pPr>
        <w:ind w:firstLine="720"/>
        <w:jc w:val="both"/>
        <w:rPr>
          <w:sz w:val="28"/>
          <w:szCs w:val="28"/>
        </w:rPr>
      </w:pPr>
      <w:r w:rsidRPr="001779E8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</w:t>
      </w:r>
      <w:r>
        <w:rPr>
          <w:sz w:val="28"/>
          <w:szCs w:val="28"/>
        </w:rPr>
        <w:t xml:space="preserve"> </w:t>
      </w:r>
      <w:r w:rsidRPr="001779E8">
        <w:rPr>
          <w:sz w:val="28"/>
          <w:szCs w:val="28"/>
        </w:rPr>
        <w:t>Винники на 2020 рік» із змінами,</w:t>
      </w:r>
      <w:r>
        <w:rPr>
          <w:sz w:val="28"/>
          <w:szCs w:val="28"/>
        </w:rPr>
        <w:t xml:space="preserve"> </w:t>
      </w:r>
      <w:r w:rsidRPr="001779E8">
        <w:rPr>
          <w:sz w:val="28"/>
          <w:szCs w:val="28"/>
        </w:rPr>
        <w:t>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70A77F7D" w14:textId="77777777" w:rsidR="001779E8" w:rsidRPr="001779E8" w:rsidRDefault="001779E8" w:rsidP="001779E8">
      <w:pPr>
        <w:jc w:val="both"/>
        <w:rPr>
          <w:sz w:val="28"/>
          <w:szCs w:val="28"/>
        </w:rPr>
      </w:pPr>
    </w:p>
    <w:p w14:paraId="64D2D5EB" w14:textId="77777777" w:rsidR="001779E8" w:rsidRPr="001779E8" w:rsidRDefault="001779E8" w:rsidP="001779E8">
      <w:pPr>
        <w:jc w:val="center"/>
        <w:rPr>
          <w:sz w:val="28"/>
          <w:szCs w:val="28"/>
        </w:rPr>
      </w:pPr>
      <w:r w:rsidRPr="001779E8">
        <w:rPr>
          <w:sz w:val="28"/>
          <w:szCs w:val="28"/>
        </w:rPr>
        <w:t>В И Р І Ш И В:</w:t>
      </w:r>
    </w:p>
    <w:p w14:paraId="07658DCA" w14:textId="77777777" w:rsidR="001779E8" w:rsidRPr="001779E8" w:rsidRDefault="001779E8" w:rsidP="001779E8">
      <w:pPr>
        <w:jc w:val="both"/>
        <w:rPr>
          <w:sz w:val="28"/>
          <w:szCs w:val="28"/>
        </w:rPr>
      </w:pPr>
    </w:p>
    <w:p w14:paraId="5DFD23B2" w14:textId="1A85EF63" w:rsidR="001779E8" w:rsidRPr="001779E8" w:rsidRDefault="001779E8" w:rsidP="001779E8">
      <w:pPr>
        <w:jc w:val="both"/>
        <w:rPr>
          <w:sz w:val="28"/>
          <w:szCs w:val="28"/>
        </w:rPr>
      </w:pPr>
      <w:r w:rsidRPr="001779E8">
        <w:rPr>
          <w:sz w:val="28"/>
          <w:szCs w:val="28"/>
        </w:rPr>
        <w:t xml:space="preserve"> 1.Затвердити кошторисну документацію Капітальний ремонт балкону з частковою заміною перил у  будівлі Культурного центру "Дозвілля" у м.</w:t>
      </w:r>
      <w:r>
        <w:rPr>
          <w:sz w:val="28"/>
          <w:szCs w:val="28"/>
        </w:rPr>
        <w:t xml:space="preserve"> </w:t>
      </w:r>
      <w:r w:rsidRPr="001779E8">
        <w:rPr>
          <w:sz w:val="28"/>
          <w:szCs w:val="28"/>
        </w:rPr>
        <w:t>Винники</w:t>
      </w:r>
      <w:r>
        <w:rPr>
          <w:sz w:val="28"/>
          <w:szCs w:val="28"/>
        </w:rPr>
        <w:t>.</w:t>
      </w:r>
    </w:p>
    <w:p w14:paraId="534F4F09" w14:textId="06F3F789" w:rsidR="001779E8" w:rsidRPr="001779E8" w:rsidRDefault="001779E8" w:rsidP="001779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779E8">
        <w:rPr>
          <w:sz w:val="28"/>
          <w:szCs w:val="28"/>
        </w:rPr>
        <w:t>2. Контроль за виконанням даного рішення залишаю за собою.</w:t>
      </w:r>
    </w:p>
    <w:p w14:paraId="2497F146" w14:textId="77777777" w:rsidR="001779E8" w:rsidRPr="001779E8" w:rsidRDefault="001779E8" w:rsidP="001779E8">
      <w:pPr>
        <w:jc w:val="both"/>
        <w:rPr>
          <w:sz w:val="28"/>
          <w:szCs w:val="28"/>
        </w:rPr>
      </w:pPr>
    </w:p>
    <w:p w14:paraId="740FDE92" w14:textId="77777777" w:rsidR="001779E8" w:rsidRPr="001779E8" w:rsidRDefault="001779E8" w:rsidP="001779E8">
      <w:pPr>
        <w:jc w:val="both"/>
        <w:rPr>
          <w:sz w:val="28"/>
          <w:szCs w:val="28"/>
        </w:rPr>
      </w:pPr>
    </w:p>
    <w:p w14:paraId="1FDA8692" w14:textId="77777777" w:rsidR="001779E8" w:rsidRPr="001779E8" w:rsidRDefault="001779E8" w:rsidP="001779E8">
      <w:pPr>
        <w:jc w:val="both"/>
        <w:rPr>
          <w:sz w:val="28"/>
          <w:szCs w:val="28"/>
        </w:rPr>
      </w:pPr>
    </w:p>
    <w:p w14:paraId="1D694883" w14:textId="77777777" w:rsidR="001779E8" w:rsidRPr="001779E8" w:rsidRDefault="001779E8" w:rsidP="001779E8">
      <w:pPr>
        <w:jc w:val="both"/>
        <w:rPr>
          <w:sz w:val="28"/>
          <w:szCs w:val="28"/>
        </w:rPr>
      </w:pPr>
    </w:p>
    <w:p w14:paraId="6B0F8947" w14:textId="77777777" w:rsidR="001779E8" w:rsidRPr="001779E8" w:rsidRDefault="001779E8" w:rsidP="001779E8">
      <w:pPr>
        <w:jc w:val="both"/>
        <w:rPr>
          <w:sz w:val="28"/>
          <w:szCs w:val="28"/>
        </w:rPr>
      </w:pPr>
    </w:p>
    <w:p w14:paraId="4E1251C4" w14:textId="77777777" w:rsidR="001779E8" w:rsidRPr="001779E8" w:rsidRDefault="001779E8" w:rsidP="001779E8">
      <w:pPr>
        <w:jc w:val="both"/>
        <w:rPr>
          <w:sz w:val="28"/>
          <w:szCs w:val="28"/>
        </w:rPr>
      </w:pPr>
    </w:p>
    <w:p w14:paraId="2FD7B87A" w14:textId="77777777" w:rsidR="001779E8" w:rsidRPr="001779E8" w:rsidRDefault="001779E8" w:rsidP="001779E8">
      <w:pPr>
        <w:jc w:val="both"/>
        <w:rPr>
          <w:sz w:val="28"/>
          <w:szCs w:val="28"/>
        </w:rPr>
      </w:pPr>
      <w:r w:rsidRPr="001779E8">
        <w:rPr>
          <w:sz w:val="28"/>
          <w:szCs w:val="28"/>
        </w:rPr>
        <w:t>Міський голова                                                               В.Л.Квурт</w:t>
      </w:r>
    </w:p>
    <w:p w14:paraId="01C471E0" w14:textId="112CBFEC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22EAC5" w14:textId="77777777" w:rsidR="00EE355B" w:rsidRDefault="00EE355B">
      <w:r>
        <w:separator/>
      </w:r>
    </w:p>
  </w:endnote>
  <w:endnote w:type="continuationSeparator" w:id="0">
    <w:p w14:paraId="32436F77" w14:textId="77777777" w:rsidR="00EE355B" w:rsidRDefault="00EE3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77F4D9" w14:textId="77777777" w:rsidR="00EE355B" w:rsidRDefault="00EE355B">
      <w:r>
        <w:separator/>
      </w:r>
    </w:p>
  </w:footnote>
  <w:footnote w:type="continuationSeparator" w:id="0">
    <w:p w14:paraId="3995A3F3" w14:textId="77777777" w:rsidR="00EE355B" w:rsidRDefault="00EE35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779E8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E355B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02BDD-4D31-4F77-AEC4-AA8BC8707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803</Words>
  <Characters>458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2024-10-24T11:22:00Z</dcterms:modified>
</cp:coreProperties>
</file>