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7D7C0F" w14:textId="299BA131" w:rsidR="00180B7B" w:rsidRPr="00180B7B" w:rsidRDefault="00180B7B" w:rsidP="00180B7B">
      <w:pPr>
        <w:ind w:firstLine="720"/>
        <w:jc w:val="both"/>
        <w:rPr>
          <w:sz w:val="28"/>
          <w:szCs w:val="28"/>
        </w:rPr>
      </w:pPr>
      <w:r w:rsidRPr="00180B7B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№2178 « Про міський бюджет м.Винники на 2020 рік», рішення від 05.12.2019 року №2183 «Про затвердження програм соціально-економічного розвитку міста Винники на 2020 рік (додаток 2) ,протокол постійної комісії з питань фінансів планування бюджету та контролю над дохідною та видатковою частинами,</w:t>
      </w:r>
      <w:r>
        <w:rPr>
          <w:sz w:val="28"/>
          <w:szCs w:val="28"/>
        </w:rPr>
        <w:t xml:space="preserve"> </w:t>
      </w:r>
      <w:r w:rsidRPr="00180B7B">
        <w:rPr>
          <w:sz w:val="28"/>
          <w:szCs w:val="28"/>
        </w:rPr>
        <w:t>виконавчий комітет Винниківської міської ради:</w:t>
      </w:r>
    </w:p>
    <w:p w14:paraId="0A0D11BC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326E1B4F" w14:textId="77777777" w:rsidR="00180B7B" w:rsidRPr="00180B7B" w:rsidRDefault="00180B7B" w:rsidP="00180B7B">
      <w:pPr>
        <w:jc w:val="center"/>
        <w:rPr>
          <w:sz w:val="28"/>
          <w:szCs w:val="28"/>
        </w:rPr>
      </w:pPr>
      <w:bookmarkStart w:id="1" w:name="_GoBack"/>
      <w:bookmarkEnd w:id="1"/>
      <w:r w:rsidRPr="00180B7B">
        <w:rPr>
          <w:sz w:val="28"/>
          <w:szCs w:val="28"/>
        </w:rPr>
        <w:t>ВИРІШИВ:</w:t>
      </w:r>
    </w:p>
    <w:p w14:paraId="451A8083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24C10120" w14:textId="77777777" w:rsidR="00180B7B" w:rsidRPr="00180B7B" w:rsidRDefault="00180B7B" w:rsidP="00180B7B">
      <w:pPr>
        <w:jc w:val="both"/>
        <w:rPr>
          <w:sz w:val="28"/>
          <w:szCs w:val="28"/>
        </w:rPr>
      </w:pPr>
      <w:r w:rsidRPr="00180B7B">
        <w:rPr>
          <w:sz w:val="28"/>
          <w:szCs w:val="28"/>
        </w:rPr>
        <w:t>1.</w:t>
      </w:r>
      <w:r w:rsidRPr="00180B7B">
        <w:rPr>
          <w:sz w:val="28"/>
          <w:szCs w:val="28"/>
        </w:rPr>
        <w:tab/>
        <w:t>Затвердити   уточнений титульний список на 2020 рік на виконання робіт по поточному ремонту житлового фонду з міського бюджету м.Винники:</w:t>
      </w:r>
    </w:p>
    <w:p w14:paraId="1B54F2CE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24F39BEF" w14:textId="77777777" w:rsidR="00180B7B" w:rsidRPr="00180B7B" w:rsidRDefault="00180B7B" w:rsidP="00180B7B">
      <w:pPr>
        <w:jc w:val="both"/>
        <w:rPr>
          <w:sz w:val="28"/>
          <w:szCs w:val="28"/>
        </w:rPr>
      </w:pPr>
      <w:r w:rsidRPr="00180B7B">
        <w:rPr>
          <w:sz w:val="28"/>
          <w:szCs w:val="28"/>
        </w:rPr>
        <w:t>КПКВК  0216011«експлуатація та технічне обслуговування житлового фонду»- поточний ремонт житлових будинків на суму 1 507 000,00 (один мільйон п’ятсот сім тисяч ) гривень 00 коп. згідно додатку №1</w:t>
      </w:r>
    </w:p>
    <w:p w14:paraId="30B1E429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338AC58C" w14:textId="77777777" w:rsidR="00180B7B" w:rsidRPr="00180B7B" w:rsidRDefault="00180B7B" w:rsidP="00180B7B">
      <w:pPr>
        <w:jc w:val="both"/>
        <w:rPr>
          <w:sz w:val="28"/>
          <w:szCs w:val="28"/>
        </w:rPr>
      </w:pPr>
      <w:r w:rsidRPr="00180B7B">
        <w:rPr>
          <w:sz w:val="28"/>
          <w:szCs w:val="28"/>
        </w:rPr>
        <w:t>2.</w:t>
      </w:r>
      <w:r w:rsidRPr="00180B7B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6DC95EBA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614401BA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090315AA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5662CD1C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27638769" w14:textId="77777777" w:rsidR="00180B7B" w:rsidRPr="00180B7B" w:rsidRDefault="00180B7B" w:rsidP="00180B7B">
      <w:pPr>
        <w:jc w:val="both"/>
        <w:rPr>
          <w:sz w:val="28"/>
          <w:szCs w:val="28"/>
        </w:rPr>
      </w:pPr>
    </w:p>
    <w:p w14:paraId="0A0C3327" w14:textId="41C47A7B" w:rsidR="00180B7B" w:rsidRPr="00180B7B" w:rsidRDefault="00180B7B" w:rsidP="00180B7B">
      <w:pPr>
        <w:jc w:val="both"/>
        <w:rPr>
          <w:sz w:val="28"/>
          <w:szCs w:val="28"/>
        </w:rPr>
      </w:pPr>
    </w:p>
    <w:p w14:paraId="111306F5" w14:textId="77777777" w:rsidR="00180B7B" w:rsidRPr="00180B7B" w:rsidRDefault="00180B7B" w:rsidP="00180B7B">
      <w:pPr>
        <w:jc w:val="both"/>
        <w:rPr>
          <w:sz w:val="28"/>
          <w:szCs w:val="28"/>
        </w:rPr>
      </w:pPr>
      <w:r w:rsidRPr="00180B7B">
        <w:rPr>
          <w:sz w:val="28"/>
          <w:szCs w:val="28"/>
        </w:rPr>
        <w:t xml:space="preserve">       Міський голова                                                                        В.Л.Квурт </w:t>
      </w:r>
    </w:p>
    <w:p w14:paraId="01C471E0" w14:textId="77777777" w:rsidR="00213958" w:rsidRPr="006F2805" w:rsidRDefault="00213958" w:rsidP="00180B7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1B226" w14:textId="77777777" w:rsidR="00840366" w:rsidRDefault="00840366">
      <w:r>
        <w:separator/>
      </w:r>
    </w:p>
  </w:endnote>
  <w:endnote w:type="continuationSeparator" w:id="0">
    <w:p w14:paraId="6DEEEDD5" w14:textId="77777777" w:rsidR="00840366" w:rsidRDefault="00840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F8EAB" w14:textId="77777777" w:rsidR="00840366" w:rsidRDefault="00840366">
      <w:r>
        <w:separator/>
      </w:r>
    </w:p>
  </w:footnote>
  <w:footnote w:type="continuationSeparator" w:id="0">
    <w:p w14:paraId="3BA35099" w14:textId="77777777" w:rsidR="00840366" w:rsidRDefault="00840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0B7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036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34ABD-2DE4-4126-ACF9-A4F00F08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2024-10-24T12:11:00Z</dcterms:modified>
</cp:coreProperties>
</file>