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771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вхідних сходів із облаштуванням пандуса   у житловому будинку по вул.Івасюка,48А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DFC0A3" w14:textId="77777777" w:rsidR="00E23EDD" w:rsidRPr="00E23EDD" w:rsidRDefault="00E23EDD" w:rsidP="00E23EDD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E23EDD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0EDDE12" w14:textId="77777777" w:rsidR="00E23EDD" w:rsidRPr="00E23EDD" w:rsidRDefault="00E23EDD" w:rsidP="00E23E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606D1C7F" w14:textId="77777777" w:rsidR="00E23EDD" w:rsidRPr="00E23EDD" w:rsidRDefault="00E23EDD" w:rsidP="00E23E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E23EDD">
        <w:rPr>
          <w:sz w:val="28"/>
          <w:szCs w:val="28"/>
          <w:lang w:eastAsia="ar-SA"/>
        </w:rPr>
        <w:t>В И Р І Ш И В:</w:t>
      </w:r>
    </w:p>
    <w:p w14:paraId="54EB2AAC" w14:textId="77777777" w:rsidR="00E23EDD" w:rsidRPr="00E23EDD" w:rsidRDefault="00E23EDD" w:rsidP="00E23E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5CD0EFF5" w14:textId="77777777" w:rsidR="00E23EDD" w:rsidRPr="00E23EDD" w:rsidRDefault="00E23EDD" w:rsidP="00E23EDD">
      <w:pPr>
        <w:jc w:val="both"/>
        <w:rPr>
          <w:sz w:val="28"/>
          <w:szCs w:val="28"/>
          <w:lang w:eastAsia="ar-SA"/>
        </w:rPr>
      </w:pPr>
      <w:r w:rsidRPr="00E23EDD">
        <w:rPr>
          <w:sz w:val="28"/>
          <w:szCs w:val="28"/>
          <w:lang w:eastAsia="ar-SA"/>
        </w:rPr>
        <w:t xml:space="preserve"> 1.Затвердити кошторисну документацію «</w:t>
      </w:r>
      <w:r w:rsidRPr="00E23EDD">
        <w:rPr>
          <w:sz w:val="28"/>
          <w:szCs w:val="28"/>
          <w:lang w:val="ru-RU" w:eastAsia="ar-SA"/>
        </w:rPr>
        <w:t>Капітальний ремонт вхідних сходів із облаштуванням пандуса</w:t>
      </w:r>
      <w:r w:rsidRPr="00E23EDD">
        <w:rPr>
          <w:sz w:val="28"/>
          <w:szCs w:val="28"/>
          <w:lang w:eastAsia="ar-SA"/>
        </w:rPr>
        <w:t xml:space="preserve"> </w:t>
      </w:r>
      <w:r w:rsidRPr="00E23EDD">
        <w:rPr>
          <w:sz w:val="28"/>
          <w:szCs w:val="28"/>
          <w:lang w:val="ru-RU" w:eastAsia="ar-SA"/>
        </w:rPr>
        <w:t xml:space="preserve"> </w:t>
      </w:r>
      <w:r w:rsidRPr="00E23EDD">
        <w:rPr>
          <w:sz w:val="28"/>
          <w:szCs w:val="28"/>
          <w:lang w:eastAsia="ar-SA"/>
        </w:rPr>
        <w:t>у житловому будинку по вул.Івасюка,48А у м.Винники»</w:t>
      </w:r>
    </w:p>
    <w:p w14:paraId="56928449" w14:textId="77777777" w:rsidR="00E23EDD" w:rsidRPr="00E23EDD" w:rsidRDefault="00E23EDD" w:rsidP="00E23EDD">
      <w:pPr>
        <w:jc w:val="both"/>
        <w:rPr>
          <w:sz w:val="28"/>
          <w:szCs w:val="28"/>
          <w:lang w:eastAsia="ar-SA"/>
        </w:rPr>
      </w:pPr>
    </w:p>
    <w:p w14:paraId="1DBC8421" w14:textId="339BFB9C" w:rsidR="00E23EDD" w:rsidRPr="00E23EDD" w:rsidRDefault="00E23EDD" w:rsidP="00E23EDD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E23EDD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6425969D" w14:textId="77777777" w:rsidR="00E23EDD" w:rsidRPr="00E23EDD" w:rsidRDefault="00E23EDD" w:rsidP="00E23EDD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F37EB55" w14:textId="77777777" w:rsidR="00E23EDD" w:rsidRDefault="00E23EDD" w:rsidP="00471A72">
      <w:pPr>
        <w:rPr>
          <w:sz w:val="28"/>
          <w:szCs w:val="28"/>
        </w:rPr>
      </w:pPr>
    </w:p>
    <w:p w14:paraId="01C471E0" w14:textId="1CD55559" w:rsidR="00213958" w:rsidRDefault="00E23EDD" w:rsidP="00471A72">
      <w:pPr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В.Л.Квурт</w:t>
      </w:r>
    </w:p>
    <w:p w14:paraId="15DEBBBF" w14:textId="77777777" w:rsidR="00E23EDD" w:rsidRPr="00E23EDD" w:rsidRDefault="00E23EDD" w:rsidP="00471A72">
      <w:pPr>
        <w:rPr>
          <w:sz w:val="28"/>
          <w:szCs w:val="28"/>
        </w:rPr>
      </w:pPr>
    </w:p>
    <w:sectPr w:rsidR="00E23EDD" w:rsidRPr="00E23EDD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42B114" w14:textId="77777777" w:rsidR="000E17E6" w:rsidRDefault="000E17E6">
      <w:r>
        <w:separator/>
      </w:r>
    </w:p>
  </w:endnote>
  <w:endnote w:type="continuationSeparator" w:id="0">
    <w:p w14:paraId="6348F200" w14:textId="77777777" w:rsidR="000E17E6" w:rsidRDefault="000E1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228A12" w14:textId="77777777" w:rsidR="000E17E6" w:rsidRDefault="000E17E6">
      <w:r>
        <w:separator/>
      </w:r>
    </w:p>
  </w:footnote>
  <w:footnote w:type="continuationSeparator" w:id="0">
    <w:p w14:paraId="7D6F9E37" w14:textId="77777777" w:rsidR="000E17E6" w:rsidRDefault="000E17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17E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3EDD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67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8E285-7BCC-4C82-A5AF-CEDAC54E3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775</Words>
  <Characters>442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2024-10-24T11:41:00Z</dcterms:modified>
</cp:coreProperties>
</file>