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у житловому будинку  по вул.Галицька,17 у м.Винники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7C4C06" w14:textId="77777777" w:rsidR="00593F5E" w:rsidRPr="00593F5E" w:rsidRDefault="00593F5E" w:rsidP="00593F5E">
      <w:pPr>
        <w:suppressAutoHyphens/>
        <w:jc w:val="both"/>
        <w:rPr>
          <w:sz w:val="28"/>
          <w:szCs w:val="28"/>
          <w:lang w:eastAsia="ar-SA"/>
        </w:rPr>
      </w:pPr>
      <w:r w:rsidRPr="00593F5E">
        <w:rPr>
          <w:szCs w:val="24"/>
          <w:lang w:eastAsia="ar-SA"/>
        </w:rPr>
        <w:t xml:space="preserve">          </w:t>
      </w:r>
      <w:r w:rsidRPr="00593F5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97D7FAF" w14:textId="77777777" w:rsidR="00593F5E" w:rsidRPr="00593F5E" w:rsidRDefault="00593F5E" w:rsidP="00593F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E983FED" w14:textId="77777777" w:rsidR="00593F5E" w:rsidRPr="00593F5E" w:rsidRDefault="00593F5E" w:rsidP="00593F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93F5E">
        <w:rPr>
          <w:sz w:val="28"/>
          <w:szCs w:val="28"/>
          <w:lang w:eastAsia="ar-SA"/>
        </w:rPr>
        <w:t>В И Р І Ш И В:</w:t>
      </w:r>
    </w:p>
    <w:p w14:paraId="61D961C1" w14:textId="77777777" w:rsidR="00593F5E" w:rsidRPr="00593F5E" w:rsidRDefault="00593F5E" w:rsidP="00593F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DE5C54A" w14:textId="18A043AF" w:rsidR="00593F5E" w:rsidRPr="00593F5E" w:rsidRDefault="00593F5E" w:rsidP="00593F5E">
      <w:pPr>
        <w:jc w:val="both"/>
        <w:rPr>
          <w:sz w:val="28"/>
          <w:szCs w:val="28"/>
          <w:lang w:eastAsia="uk-UA"/>
        </w:rPr>
      </w:pPr>
      <w:r w:rsidRPr="00593F5E">
        <w:rPr>
          <w:sz w:val="28"/>
          <w:szCs w:val="28"/>
          <w:lang w:eastAsia="ar-SA"/>
        </w:rPr>
        <w:t xml:space="preserve"> 1.Затвердити кошторисну документацію «Капітальний ремонт фасаду у житловому будинку</w:t>
      </w:r>
      <w:r>
        <w:rPr>
          <w:sz w:val="28"/>
          <w:szCs w:val="28"/>
          <w:lang w:eastAsia="ar-SA"/>
        </w:rPr>
        <w:t xml:space="preserve"> </w:t>
      </w:r>
      <w:bookmarkStart w:id="1" w:name="_GoBack"/>
      <w:bookmarkEnd w:id="1"/>
      <w:r w:rsidRPr="00593F5E">
        <w:rPr>
          <w:sz w:val="28"/>
          <w:szCs w:val="28"/>
          <w:lang w:eastAsia="ar-SA"/>
        </w:rPr>
        <w:t>по вул.Галицька,17 у м.Винники»</w:t>
      </w:r>
      <w:r w:rsidRPr="00593F5E">
        <w:rPr>
          <w:sz w:val="28"/>
          <w:szCs w:val="28"/>
          <w:lang w:eastAsia="uk-UA"/>
        </w:rPr>
        <w:t xml:space="preserve"> </w:t>
      </w:r>
    </w:p>
    <w:p w14:paraId="52CEA2FD" w14:textId="77777777" w:rsidR="00593F5E" w:rsidRPr="00593F5E" w:rsidRDefault="00593F5E" w:rsidP="00593F5E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593F5E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5C4FAE75" w14:textId="77777777" w:rsidR="00593F5E" w:rsidRPr="00593F5E" w:rsidRDefault="00593F5E" w:rsidP="00593F5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7E4A394" w14:textId="77777777" w:rsidR="00593F5E" w:rsidRPr="00593F5E" w:rsidRDefault="00593F5E" w:rsidP="00593F5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47E47E4" w14:textId="77777777" w:rsidR="00593F5E" w:rsidRPr="00593F5E" w:rsidRDefault="00593F5E" w:rsidP="00593F5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B98D271" w14:textId="77777777" w:rsidR="00593F5E" w:rsidRPr="00593F5E" w:rsidRDefault="00593F5E" w:rsidP="00593F5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593F5E">
        <w:rPr>
          <w:sz w:val="28"/>
          <w:szCs w:val="28"/>
          <w:lang w:eastAsia="ar-SA"/>
        </w:rPr>
        <w:t>Міський голова                                                              В.Л.Квурт</w:t>
      </w:r>
    </w:p>
    <w:p w14:paraId="01C471E0" w14:textId="77777777" w:rsidR="00213958" w:rsidRPr="00593F5E" w:rsidRDefault="00213958" w:rsidP="00471A72">
      <w:pPr>
        <w:rPr>
          <w:sz w:val="28"/>
          <w:szCs w:val="28"/>
        </w:rPr>
      </w:pPr>
    </w:p>
    <w:sectPr w:rsidR="00213958" w:rsidRPr="00593F5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01F7E" w14:textId="77777777" w:rsidR="00B8587D" w:rsidRDefault="00B8587D">
      <w:r>
        <w:separator/>
      </w:r>
    </w:p>
  </w:endnote>
  <w:endnote w:type="continuationSeparator" w:id="0">
    <w:p w14:paraId="018B9FB0" w14:textId="77777777" w:rsidR="00B8587D" w:rsidRDefault="00B85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29CE0" w14:textId="77777777" w:rsidR="00B8587D" w:rsidRDefault="00B8587D">
      <w:r>
        <w:separator/>
      </w:r>
    </w:p>
  </w:footnote>
  <w:footnote w:type="continuationSeparator" w:id="0">
    <w:p w14:paraId="76C0C18E" w14:textId="77777777" w:rsidR="00B8587D" w:rsidRDefault="00B85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F5E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587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0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2270C-3655-44DA-B0A5-FB21B17E5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2024-10-24T12:18:00Z</dcterms:modified>
</cp:coreProperties>
</file>