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13.11.2020р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820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видалення зелених насаджень                                                  на території м. 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2A9BAE59" w14:textId="77777777" w:rsidR="00123225" w:rsidRDefault="00123225" w:rsidP="00123225">
      <w:pPr>
        <w:shd w:val="clear" w:color="auto" w:fill="FFFFFF"/>
        <w:spacing w:after="195"/>
        <w:ind w:firstLine="705"/>
        <w:jc w:val="both"/>
        <w:rPr>
          <w:color w:val="000000"/>
          <w:sz w:val="28"/>
          <w:szCs w:val="28"/>
          <w:lang w:eastAsia="uk-UA"/>
        </w:rPr>
      </w:pPr>
      <w:r w:rsidRPr="00123225">
        <w:rPr>
          <w:color w:val="000000"/>
          <w:sz w:val="28"/>
          <w:szCs w:val="28"/>
          <w:lang w:eastAsia="uk-UA"/>
        </w:rPr>
        <w:t>Відповідно до постанови Кабінету Міністрів України від 01.08.2006 року  № 1045 «Про затвердження порядку видалення дерев, кущів, газонів і квітників у населених пунктах», беручи до уваги розпорядження міського голови № 18 від 5.03.2018 року, згідно  актів обстеження зелених насаджень, що підлягають видаленню від 15.10.2020р., виконавчий комітет Винниківської міської ради</w:t>
      </w:r>
    </w:p>
    <w:p w14:paraId="2C6B7CF8" w14:textId="2034F4AF" w:rsidR="00123225" w:rsidRPr="00123225" w:rsidRDefault="00123225" w:rsidP="00123225">
      <w:pPr>
        <w:shd w:val="clear" w:color="auto" w:fill="FFFFFF"/>
        <w:spacing w:after="195"/>
        <w:ind w:firstLine="705"/>
        <w:jc w:val="center"/>
        <w:rPr>
          <w:b/>
          <w:color w:val="000000"/>
          <w:sz w:val="28"/>
          <w:szCs w:val="28"/>
          <w:lang w:eastAsia="uk-UA"/>
        </w:rPr>
      </w:pPr>
      <w:r w:rsidRPr="00123225">
        <w:rPr>
          <w:b/>
          <w:color w:val="000000"/>
          <w:sz w:val="28"/>
          <w:szCs w:val="28"/>
          <w:lang w:eastAsia="uk-UA"/>
        </w:rPr>
        <w:t>В И Р І Ш И В :</w:t>
      </w:r>
    </w:p>
    <w:p w14:paraId="32A60704" w14:textId="77777777" w:rsidR="00123225" w:rsidRPr="00123225" w:rsidRDefault="00123225" w:rsidP="00123225">
      <w:pPr>
        <w:shd w:val="clear" w:color="auto" w:fill="FFFFFF"/>
        <w:spacing w:after="195"/>
        <w:ind w:left="142"/>
        <w:jc w:val="both"/>
        <w:rPr>
          <w:color w:val="000000"/>
          <w:sz w:val="28"/>
          <w:szCs w:val="28"/>
          <w:lang w:eastAsia="uk-UA"/>
        </w:rPr>
      </w:pPr>
      <w:r w:rsidRPr="00123225">
        <w:rPr>
          <w:color w:val="000000"/>
          <w:sz w:val="28"/>
          <w:szCs w:val="28"/>
          <w:lang w:eastAsia="uk-UA"/>
        </w:rPr>
        <w:t>1. Дати дозвіл на видалення зелених насаджень на території Вайнберг парку у м. Винники,  згідно акту обстеження зелених насаджень, що підлягають видаленню, в кількості 5 шт.</w:t>
      </w:r>
    </w:p>
    <w:p w14:paraId="266804E3" w14:textId="77777777" w:rsidR="00123225" w:rsidRPr="00123225" w:rsidRDefault="00123225" w:rsidP="00123225">
      <w:pPr>
        <w:shd w:val="clear" w:color="auto" w:fill="FFFFFF"/>
        <w:spacing w:after="195"/>
        <w:ind w:left="142"/>
        <w:jc w:val="both"/>
        <w:rPr>
          <w:color w:val="000000"/>
          <w:sz w:val="28"/>
          <w:szCs w:val="28"/>
          <w:lang w:eastAsia="uk-UA"/>
        </w:rPr>
      </w:pPr>
      <w:r w:rsidRPr="00123225">
        <w:rPr>
          <w:color w:val="000000"/>
          <w:sz w:val="28"/>
          <w:szCs w:val="28"/>
          <w:lang w:eastAsia="uk-UA"/>
        </w:rPr>
        <w:t>2. Відповідно до п.4 «Порядку видалення дерев, кущів, газонів і квітників у  населених пунктах» сплату відновної вартості зелених насаджень не проводити.</w:t>
      </w:r>
    </w:p>
    <w:p w14:paraId="7F904989" w14:textId="77777777" w:rsidR="00123225" w:rsidRPr="00123225" w:rsidRDefault="00123225" w:rsidP="00123225">
      <w:pPr>
        <w:shd w:val="clear" w:color="auto" w:fill="FFFFFF"/>
        <w:spacing w:after="195"/>
        <w:ind w:left="142"/>
        <w:jc w:val="both"/>
        <w:rPr>
          <w:color w:val="000000"/>
          <w:sz w:val="28"/>
          <w:szCs w:val="28"/>
          <w:lang w:eastAsia="uk-UA"/>
        </w:rPr>
      </w:pPr>
      <w:r w:rsidRPr="00123225">
        <w:rPr>
          <w:color w:val="000000"/>
          <w:sz w:val="28"/>
          <w:szCs w:val="28"/>
          <w:lang w:eastAsia="uk-UA"/>
        </w:rPr>
        <w:t>3. Виконавчому комітету Винниківської міської ради видати ордер на зрізку дерев.</w:t>
      </w:r>
    </w:p>
    <w:p w14:paraId="5D61FB23" w14:textId="77777777" w:rsidR="00123225" w:rsidRPr="00123225" w:rsidRDefault="00123225" w:rsidP="00123225">
      <w:pPr>
        <w:shd w:val="clear" w:color="auto" w:fill="FFFFFF"/>
        <w:spacing w:after="195"/>
        <w:ind w:left="142"/>
        <w:jc w:val="both"/>
        <w:rPr>
          <w:color w:val="000000"/>
          <w:sz w:val="28"/>
          <w:szCs w:val="28"/>
          <w:lang w:eastAsia="uk-UA"/>
        </w:rPr>
      </w:pPr>
      <w:r w:rsidRPr="00123225">
        <w:rPr>
          <w:color w:val="000000"/>
          <w:sz w:val="28"/>
          <w:szCs w:val="28"/>
          <w:lang w:eastAsia="uk-UA"/>
        </w:rPr>
        <w:t>4. Контроль за виконанням даного рішення покласти на заступника міського голови з питань міжнародного партнерства та гуманітарної політики.        </w:t>
      </w:r>
    </w:p>
    <w:p w14:paraId="0B4EC455" w14:textId="77777777" w:rsidR="00123225" w:rsidRDefault="00123225" w:rsidP="00123225">
      <w:pPr>
        <w:spacing w:after="200"/>
        <w:jc w:val="both"/>
        <w:rPr>
          <w:b/>
          <w:sz w:val="28"/>
          <w:szCs w:val="28"/>
        </w:rPr>
      </w:pPr>
    </w:p>
    <w:p w14:paraId="01C471E0" w14:textId="67CEB822" w:rsidR="00213958" w:rsidRPr="006F2805" w:rsidRDefault="00123225" w:rsidP="00123225">
      <w:pPr>
        <w:spacing w:after="200"/>
        <w:jc w:val="both"/>
        <w:rPr>
          <w:sz w:val="28"/>
          <w:szCs w:val="28"/>
        </w:rPr>
      </w:pPr>
      <w:r w:rsidRPr="00123225">
        <w:rPr>
          <w:b/>
          <w:sz w:val="28"/>
          <w:szCs w:val="28"/>
        </w:rPr>
        <w:t>Міський голова                                                                                                  В.Л.Квурт</w:t>
      </w:r>
      <w:bookmarkStart w:id="1" w:name="_GoBack"/>
      <w:bookmarkEnd w:id="1"/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0C9F25C" w14:textId="77777777" w:rsidR="0064218F" w:rsidRDefault="0064218F">
      <w:r>
        <w:separator/>
      </w:r>
    </w:p>
  </w:endnote>
  <w:endnote w:type="continuationSeparator" w:id="0">
    <w:p w14:paraId="23309C9B" w14:textId="77777777" w:rsidR="0064218F" w:rsidRDefault="006421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E0FCEAA" w14:textId="77777777" w:rsidR="0064218F" w:rsidRDefault="0064218F">
      <w:r>
        <w:separator/>
      </w:r>
    </w:p>
  </w:footnote>
  <w:footnote w:type="continuationSeparator" w:id="0">
    <w:p w14:paraId="2EEC4F3F" w14:textId="77777777" w:rsidR="0064218F" w:rsidRDefault="0064218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23225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4218F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00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4513BBB-684E-4325-A58B-B59B5CFF7D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921</Words>
  <Characters>526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1445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2024-11-11T13:40:00Z</dcterms:modified>
</cp:coreProperties>
</file>