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мережі  водопостачання  від буд.№ 3 до буд.№ 9 по вул.  Кільцева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BF8597" w14:textId="77777777" w:rsidR="00A332C8" w:rsidRPr="00A332C8" w:rsidRDefault="00A332C8" w:rsidP="00A332C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332C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15A9382" w14:textId="1E229DE1" w:rsidR="00A332C8" w:rsidRPr="00A332C8" w:rsidRDefault="00A332C8" w:rsidP="00A332C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332C8">
        <w:rPr>
          <w:rFonts w:eastAsia="Calibri"/>
          <w:sz w:val="28"/>
          <w:szCs w:val="28"/>
          <w:lang w:eastAsia="en-US"/>
        </w:rPr>
        <w:t>ВИРІШИВ:</w:t>
      </w:r>
    </w:p>
    <w:p w14:paraId="4AD9CA14" w14:textId="004D3CD5" w:rsidR="00A332C8" w:rsidRPr="00A332C8" w:rsidRDefault="00A332C8" w:rsidP="00A332C8">
      <w:pPr>
        <w:jc w:val="both"/>
        <w:rPr>
          <w:rFonts w:eastAsia="Calibri"/>
          <w:sz w:val="28"/>
          <w:szCs w:val="28"/>
          <w:lang w:eastAsia="en-US"/>
        </w:rPr>
      </w:pPr>
      <w:r w:rsidRPr="00A332C8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</w:t>
      </w:r>
      <w:r>
        <w:rPr>
          <w:rFonts w:eastAsia="Calibri"/>
          <w:sz w:val="28"/>
          <w:szCs w:val="28"/>
          <w:lang w:eastAsia="en-US"/>
        </w:rPr>
        <w:t>монт мережі</w:t>
      </w:r>
      <w:bookmarkStart w:id="1" w:name="_GoBack"/>
      <w:bookmarkEnd w:id="1"/>
      <w:r w:rsidRPr="00A332C8">
        <w:rPr>
          <w:rFonts w:eastAsia="Calibri"/>
          <w:sz w:val="28"/>
          <w:szCs w:val="28"/>
          <w:lang w:eastAsia="en-US"/>
        </w:rPr>
        <w:t xml:space="preserve"> водопостачання  від буд. № 3 до буд. № 9 по вул. Кільцева  у м. Винники»</w:t>
      </w:r>
    </w:p>
    <w:p w14:paraId="202A31AA" w14:textId="77777777" w:rsidR="00A332C8" w:rsidRPr="00A332C8" w:rsidRDefault="00A332C8" w:rsidP="00A332C8">
      <w:pPr>
        <w:jc w:val="both"/>
        <w:rPr>
          <w:rFonts w:eastAsia="Calibri"/>
          <w:sz w:val="28"/>
          <w:szCs w:val="28"/>
          <w:lang w:eastAsia="en-US"/>
        </w:rPr>
      </w:pPr>
    </w:p>
    <w:p w14:paraId="0DC01CC7" w14:textId="77777777" w:rsidR="00A332C8" w:rsidRPr="00A332C8" w:rsidRDefault="00A332C8" w:rsidP="00A332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332C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E1CC5DA" w14:textId="77777777" w:rsidR="00A332C8" w:rsidRPr="00A332C8" w:rsidRDefault="00A332C8" w:rsidP="00A332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DF0194" w14:textId="77777777" w:rsidR="00A332C8" w:rsidRPr="00A332C8" w:rsidRDefault="00A332C8" w:rsidP="00A332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332C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E768B" w14:textId="77777777" w:rsidR="00605C0C" w:rsidRDefault="00605C0C">
      <w:r>
        <w:separator/>
      </w:r>
    </w:p>
  </w:endnote>
  <w:endnote w:type="continuationSeparator" w:id="0">
    <w:p w14:paraId="126B72BE" w14:textId="77777777" w:rsidR="00605C0C" w:rsidRDefault="0060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2BE15" w14:textId="77777777" w:rsidR="00605C0C" w:rsidRDefault="00605C0C">
      <w:r>
        <w:separator/>
      </w:r>
    </w:p>
  </w:footnote>
  <w:footnote w:type="continuationSeparator" w:id="0">
    <w:p w14:paraId="6BD38764" w14:textId="77777777" w:rsidR="00605C0C" w:rsidRDefault="00605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C0C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32C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ED273-C93C-4B3C-A797-306896F9D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2024-11-11T13:50:00Z</dcterms:modified>
</cp:coreProperties>
</file>