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 "Капітальний ремонт   дороги по вул. Грушевського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B44E95" w14:textId="77777777" w:rsidR="00DE75B0" w:rsidRPr="00DE75B0" w:rsidRDefault="00DE75B0" w:rsidP="00DE75B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E75B0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2DB42D3" w14:textId="3BBFAB25" w:rsidR="00DE75B0" w:rsidRPr="00DE75B0" w:rsidRDefault="00DE75B0" w:rsidP="00DE75B0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DE75B0">
        <w:rPr>
          <w:rFonts w:eastAsia="Calibri"/>
          <w:sz w:val="28"/>
          <w:szCs w:val="28"/>
          <w:lang w:eastAsia="en-US"/>
        </w:rPr>
        <w:t>ВИРІШИВ:</w:t>
      </w:r>
    </w:p>
    <w:p w14:paraId="309F3846" w14:textId="77777777" w:rsidR="00DE75B0" w:rsidRPr="00DE75B0" w:rsidRDefault="00DE75B0" w:rsidP="00DE75B0">
      <w:pPr>
        <w:rPr>
          <w:rFonts w:eastAsia="Calibri"/>
          <w:sz w:val="28"/>
          <w:szCs w:val="28"/>
          <w:lang w:eastAsia="en-US"/>
        </w:rPr>
      </w:pPr>
      <w:r w:rsidRPr="00DE75B0">
        <w:rPr>
          <w:rFonts w:eastAsia="Calibri"/>
          <w:sz w:val="28"/>
          <w:szCs w:val="28"/>
          <w:lang w:eastAsia="en-US"/>
        </w:rPr>
        <w:t xml:space="preserve">1. Затвердити  проектно-кошторисну документацію на </w:t>
      </w:r>
      <w:r w:rsidRPr="00DE75B0">
        <w:rPr>
          <w:rFonts w:eastAsia="Calibri"/>
          <w:sz w:val="28"/>
          <w:szCs w:val="28"/>
          <w:lang w:val="ru-RU" w:eastAsia="en-US"/>
        </w:rPr>
        <w:t>«</w:t>
      </w:r>
      <w:r w:rsidRPr="00DE75B0">
        <w:rPr>
          <w:rFonts w:eastAsia="Calibri"/>
          <w:sz w:val="28"/>
          <w:szCs w:val="28"/>
          <w:lang w:eastAsia="en-US"/>
        </w:rPr>
        <w:t>Капітальний ремонт дороги по вул. Грушевського у м. Винники</w:t>
      </w:r>
      <w:r w:rsidRPr="00DE75B0">
        <w:rPr>
          <w:rFonts w:ascii="Calibri" w:eastAsia="Calibri" w:hAnsi="Calibri"/>
          <w:sz w:val="28"/>
          <w:szCs w:val="28"/>
          <w:lang w:val="ru-RU" w:eastAsia="en-US"/>
        </w:rPr>
        <w:t>»</w:t>
      </w:r>
    </w:p>
    <w:p w14:paraId="673EA1EF" w14:textId="77777777" w:rsidR="00DE75B0" w:rsidRPr="00DE75B0" w:rsidRDefault="00DE75B0" w:rsidP="00DE75B0">
      <w:pPr>
        <w:spacing w:after="200" w:line="276" w:lineRule="auto"/>
        <w:jc w:val="both"/>
        <w:rPr>
          <w:rFonts w:eastAsia="Calibri"/>
          <w:i/>
          <w:sz w:val="28"/>
          <w:szCs w:val="28"/>
          <w:lang w:eastAsia="en-US"/>
        </w:rPr>
      </w:pPr>
    </w:p>
    <w:p w14:paraId="68D729C2" w14:textId="77777777" w:rsidR="00DE75B0" w:rsidRPr="00DE75B0" w:rsidRDefault="00DE75B0" w:rsidP="00DE75B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E75B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169F2D0" w14:textId="77777777" w:rsidR="00DE75B0" w:rsidRPr="00DE75B0" w:rsidRDefault="00DE75B0" w:rsidP="00DE75B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894C849" w14:textId="77777777" w:rsidR="00DE75B0" w:rsidRPr="00DE75B0" w:rsidRDefault="00DE75B0" w:rsidP="00DE75B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E75B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7ED49798" w14:textId="77777777" w:rsidR="00DE75B0" w:rsidRPr="00DE75B0" w:rsidRDefault="00DE75B0" w:rsidP="00DE75B0">
      <w:pPr>
        <w:spacing w:after="200" w:line="276" w:lineRule="auto"/>
        <w:rPr>
          <w:rFonts w:eastAsia="Calibri"/>
          <w:szCs w:val="24"/>
          <w:lang w:eastAsia="en-US"/>
        </w:rPr>
      </w:pPr>
    </w:p>
    <w:p w14:paraId="3CC8A4D2" w14:textId="77777777" w:rsidR="00DE75B0" w:rsidRPr="00DE75B0" w:rsidRDefault="00DE75B0" w:rsidP="00DE75B0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DE75B0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1EB17" w14:textId="77777777" w:rsidR="0041557E" w:rsidRDefault="0041557E">
      <w:r>
        <w:separator/>
      </w:r>
    </w:p>
  </w:endnote>
  <w:endnote w:type="continuationSeparator" w:id="0">
    <w:p w14:paraId="511DE1F6" w14:textId="77777777" w:rsidR="0041557E" w:rsidRDefault="00415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00582" w14:textId="77777777" w:rsidR="0041557E" w:rsidRDefault="0041557E">
      <w:r>
        <w:separator/>
      </w:r>
    </w:p>
  </w:footnote>
  <w:footnote w:type="continuationSeparator" w:id="0">
    <w:p w14:paraId="3609A1DA" w14:textId="77777777" w:rsidR="0041557E" w:rsidRDefault="00415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557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75B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7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EE11B-8423-447C-AF11-70D5E1B16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2024-11-12T07:56:00Z</dcterms:modified>
</cp:coreProperties>
</file>