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 документації на "Капітальний ремонт   дороги по вул. Довганика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E3AEEC6" w14:textId="77777777" w:rsidR="004D2144" w:rsidRPr="004D2144" w:rsidRDefault="004D2144" w:rsidP="004D2144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D2144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5E6FADF" w14:textId="77777777" w:rsidR="004D2144" w:rsidRPr="004D2144" w:rsidRDefault="004D2144" w:rsidP="004D214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93307CA" w14:textId="5FE654F4" w:rsidR="004D2144" w:rsidRPr="004D2144" w:rsidRDefault="004D2144" w:rsidP="004D2144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4D2144">
        <w:rPr>
          <w:rFonts w:eastAsia="Calibri"/>
          <w:sz w:val="28"/>
          <w:szCs w:val="28"/>
          <w:lang w:eastAsia="en-US"/>
        </w:rPr>
        <w:t>ВИРІШИВ:</w:t>
      </w:r>
    </w:p>
    <w:p w14:paraId="15BEB4DD" w14:textId="77777777" w:rsidR="004D2144" w:rsidRPr="004D2144" w:rsidRDefault="004D2144" w:rsidP="004D2144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4D2144">
        <w:rPr>
          <w:rFonts w:eastAsia="Calibri"/>
          <w:sz w:val="28"/>
          <w:szCs w:val="28"/>
          <w:lang w:eastAsia="en-US"/>
        </w:rPr>
        <w:t xml:space="preserve">1. Затвердити  проектно-кошторисну документацію на «Капітальний ремонт дороги по вул. Довганика </w:t>
      </w:r>
      <w:r w:rsidRPr="004D2144">
        <w:rPr>
          <w:sz w:val="28"/>
          <w:szCs w:val="28"/>
          <w:lang w:eastAsia="ar-SA"/>
        </w:rPr>
        <w:t xml:space="preserve"> у м. Винники».</w:t>
      </w:r>
    </w:p>
    <w:p w14:paraId="502D4C04" w14:textId="77777777" w:rsidR="004D2144" w:rsidRPr="004D2144" w:rsidRDefault="004D2144" w:rsidP="004D2144">
      <w:pPr>
        <w:rPr>
          <w:rFonts w:eastAsia="Calibri"/>
          <w:sz w:val="28"/>
          <w:szCs w:val="28"/>
          <w:lang w:eastAsia="en-US"/>
        </w:rPr>
      </w:pPr>
    </w:p>
    <w:p w14:paraId="74CA0519" w14:textId="77777777" w:rsidR="004D2144" w:rsidRPr="004D2144" w:rsidRDefault="004D2144" w:rsidP="004D214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D2144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5329383" w14:textId="77777777" w:rsidR="004D2144" w:rsidRPr="004D2144" w:rsidRDefault="004D2144" w:rsidP="004D214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051ACC9" w14:textId="77777777" w:rsidR="004D2144" w:rsidRPr="004D2144" w:rsidRDefault="004D2144" w:rsidP="004D214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4D2144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DDB2D2" w14:textId="77777777" w:rsidR="00B30495" w:rsidRDefault="00B30495">
      <w:r>
        <w:separator/>
      </w:r>
    </w:p>
  </w:endnote>
  <w:endnote w:type="continuationSeparator" w:id="0">
    <w:p w14:paraId="2D2ABD9D" w14:textId="77777777" w:rsidR="00B30495" w:rsidRDefault="00B30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9C6BDE" w14:textId="77777777" w:rsidR="00B30495" w:rsidRDefault="00B30495">
      <w:r>
        <w:separator/>
      </w:r>
    </w:p>
  </w:footnote>
  <w:footnote w:type="continuationSeparator" w:id="0">
    <w:p w14:paraId="6D53A5D7" w14:textId="77777777" w:rsidR="00B30495" w:rsidRDefault="00B304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2144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0495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22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F3C66-19E3-445C-95FC-A8A8F2329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843</Words>
  <Characters>482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2024-11-12T08:00:00Z</dcterms:modified>
</cp:coreProperties>
</file>