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 "Капітальний ремонт   побутової каналізації по вул. Букова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9E7C47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2A88">
        <w:rPr>
          <w:rFonts w:eastAsia="Calibri"/>
          <w:szCs w:val="24"/>
          <w:lang w:eastAsia="en-US"/>
        </w:rPr>
        <w:t xml:space="preserve">          </w:t>
      </w:r>
      <w:r w:rsidRPr="00ED2A8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</w:t>
      </w:r>
      <w:bookmarkStart w:id="1" w:name="_GoBack"/>
      <w:bookmarkEnd w:id="1"/>
      <w:r w:rsidRPr="00ED2A88">
        <w:rPr>
          <w:rFonts w:eastAsia="Calibri"/>
          <w:sz w:val="28"/>
          <w:szCs w:val="28"/>
          <w:lang w:eastAsia="en-US"/>
        </w:rPr>
        <w:t>ої ради:</w:t>
      </w:r>
    </w:p>
    <w:p w14:paraId="34127FD1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4BE4E77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2A8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3D50764" w14:textId="77777777" w:rsidR="00ED2A88" w:rsidRPr="00ED2A88" w:rsidRDefault="00ED2A88" w:rsidP="00ED2A88">
      <w:pPr>
        <w:jc w:val="both"/>
        <w:rPr>
          <w:rFonts w:eastAsia="Calibri"/>
          <w:sz w:val="28"/>
          <w:szCs w:val="28"/>
          <w:lang w:eastAsia="en-US"/>
        </w:rPr>
      </w:pPr>
      <w:r w:rsidRPr="00ED2A88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</w:t>
      </w:r>
      <w:r w:rsidRPr="00ED2A88">
        <w:rPr>
          <w:rFonts w:eastAsia="Calibri"/>
          <w:sz w:val="28"/>
          <w:szCs w:val="28"/>
          <w:lang w:val="ru-RU" w:eastAsia="en-US"/>
        </w:rPr>
        <w:t>«</w:t>
      </w:r>
      <w:r w:rsidRPr="00ED2A88">
        <w:rPr>
          <w:rFonts w:eastAsia="Calibri"/>
          <w:sz w:val="28"/>
          <w:szCs w:val="28"/>
          <w:lang w:eastAsia="en-US"/>
        </w:rPr>
        <w:t>Капітальний ремонт побутової каналізації по вул. Букова у м. Винники</w:t>
      </w:r>
      <w:r w:rsidRPr="00ED2A88">
        <w:rPr>
          <w:rFonts w:ascii="Calibri" w:eastAsia="Calibri" w:hAnsi="Calibri"/>
          <w:sz w:val="28"/>
          <w:szCs w:val="28"/>
          <w:lang w:val="ru-RU" w:eastAsia="en-US"/>
        </w:rPr>
        <w:t>»</w:t>
      </w:r>
    </w:p>
    <w:p w14:paraId="2E897134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i/>
          <w:sz w:val="28"/>
          <w:szCs w:val="28"/>
          <w:lang w:eastAsia="en-US"/>
        </w:rPr>
      </w:pPr>
    </w:p>
    <w:p w14:paraId="69C8A49D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2A8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1601B3D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F01C4D4" w14:textId="77777777" w:rsidR="00ED2A88" w:rsidRPr="00ED2A88" w:rsidRDefault="00ED2A88" w:rsidP="00ED2A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2A8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1E8F8C5" w14:textId="77777777" w:rsidR="00ED2A88" w:rsidRPr="00ED2A88" w:rsidRDefault="00ED2A88" w:rsidP="00ED2A88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47F59" w14:textId="77777777" w:rsidR="00DF480A" w:rsidRDefault="00DF480A">
      <w:r>
        <w:separator/>
      </w:r>
    </w:p>
  </w:endnote>
  <w:endnote w:type="continuationSeparator" w:id="0">
    <w:p w14:paraId="0A691668" w14:textId="77777777" w:rsidR="00DF480A" w:rsidRDefault="00DF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E2698" w14:textId="77777777" w:rsidR="00DF480A" w:rsidRDefault="00DF480A">
      <w:r>
        <w:separator/>
      </w:r>
    </w:p>
  </w:footnote>
  <w:footnote w:type="continuationSeparator" w:id="0">
    <w:p w14:paraId="797F18AB" w14:textId="77777777" w:rsidR="00DF480A" w:rsidRDefault="00DF4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480A"/>
    <w:rsid w:val="00E27BF1"/>
    <w:rsid w:val="00E343E4"/>
    <w:rsid w:val="00E74EBC"/>
    <w:rsid w:val="00E8091B"/>
    <w:rsid w:val="00EA2683"/>
    <w:rsid w:val="00EC4B53"/>
    <w:rsid w:val="00ED1DEF"/>
    <w:rsid w:val="00ED2A8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EE65F-EE34-4839-A897-1AE7FA25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2024-11-12T08:05:00Z</dcterms:modified>
</cp:coreProperties>
</file>