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 "Нове будівництво побутової каналізації по вул. Лепкого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9F2D12" w14:textId="77777777" w:rsidR="009560F0" w:rsidRPr="009560F0" w:rsidRDefault="009560F0" w:rsidP="009560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560F0">
        <w:rPr>
          <w:rFonts w:eastAsia="Calibri"/>
          <w:szCs w:val="24"/>
          <w:lang w:eastAsia="en-US"/>
        </w:rPr>
        <w:t xml:space="preserve">          </w:t>
      </w:r>
      <w:r w:rsidRPr="009560F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015FEEB" w14:textId="23834166" w:rsidR="009560F0" w:rsidRPr="009560F0" w:rsidRDefault="009560F0" w:rsidP="009560F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560F0">
        <w:rPr>
          <w:rFonts w:eastAsia="Calibri"/>
          <w:sz w:val="28"/>
          <w:szCs w:val="28"/>
          <w:lang w:eastAsia="en-US"/>
        </w:rPr>
        <w:t>ВИРІШИВ:</w:t>
      </w:r>
    </w:p>
    <w:p w14:paraId="46E1751B" w14:textId="7D70B626" w:rsidR="009560F0" w:rsidRDefault="009560F0" w:rsidP="009560F0">
      <w:pPr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560F0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</w:t>
      </w:r>
      <w:r w:rsidRPr="009560F0">
        <w:rPr>
          <w:rFonts w:eastAsia="Calibri"/>
          <w:color w:val="000000"/>
          <w:sz w:val="28"/>
          <w:szCs w:val="28"/>
          <w:lang w:eastAsia="en-US"/>
        </w:rPr>
        <w:t>Нове будівництво побутової каналізації по вул. Лепкого у м. Винники»</w:t>
      </w:r>
    </w:p>
    <w:p w14:paraId="6808D6AC" w14:textId="77777777" w:rsidR="009560F0" w:rsidRPr="009560F0" w:rsidRDefault="009560F0" w:rsidP="009560F0">
      <w:pPr>
        <w:jc w:val="both"/>
        <w:rPr>
          <w:rFonts w:eastAsia="Calibri"/>
          <w:i/>
          <w:sz w:val="28"/>
          <w:szCs w:val="28"/>
          <w:lang w:eastAsia="en-US"/>
        </w:rPr>
      </w:pPr>
      <w:bookmarkStart w:id="1" w:name="_GoBack"/>
      <w:bookmarkEnd w:id="1"/>
    </w:p>
    <w:p w14:paraId="525670B0" w14:textId="77777777" w:rsidR="009560F0" w:rsidRPr="009560F0" w:rsidRDefault="009560F0" w:rsidP="009560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560F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92DEEA5" w14:textId="77777777" w:rsidR="009560F0" w:rsidRPr="009560F0" w:rsidRDefault="009560F0" w:rsidP="009560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229208F" w14:textId="77777777" w:rsidR="009560F0" w:rsidRPr="009560F0" w:rsidRDefault="009560F0" w:rsidP="009560F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560F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ED2E804" w14:textId="77777777" w:rsidR="009560F0" w:rsidRPr="009560F0" w:rsidRDefault="009560F0" w:rsidP="009560F0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62F36" w14:textId="77777777" w:rsidR="001510E4" w:rsidRDefault="001510E4">
      <w:r>
        <w:separator/>
      </w:r>
    </w:p>
  </w:endnote>
  <w:endnote w:type="continuationSeparator" w:id="0">
    <w:p w14:paraId="6A7203F9" w14:textId="77777777" w:rsidR="001510E4" w:rsidRDefault="0015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8EB49" w14:textId="77777777" w:rsidR="001510E4" w:rsidRDefault="001510E4">
      <w:r>
        <w:separator/>
      </w:r>
    </w:p>
  </w:footnote>
  <w:footnote w:type="continuationSeparator" w:id="0">
    <w:p w14:paraId="72063BA3" w14:textId="77777777" w:rsidR="001510E4" w:rsidRDefault="00151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10E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0F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9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1A083-9086-453C-B159-AA980B591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2024-11-12T08:20:00Z</dcterms:modified>
</cp:coreProperties>
</file>