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832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проектно-кошторисної  документації на "Капітальний ремонт   побутової каналізації від вул. Козацька   до буд. №31 Б по вул. Забава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DBA240B" w14:textId="77777777" w:rsidR="00F11013" w:rsidRPr="00F11013" w:rsidRDefault="00F11013" w:rsidP="00F11013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F11013">
        <w:rPr>
          <w:rFonts w:eastAsia="Calibri"/>
          <w:sz w:val="28"/>
          <w:szCs w:val="28"/>
          <w:lang w:eastAsia="en-US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3011CEF5" w14:textId="018D16AE" w:rsidR="00F11013" w:rsidRPr="00F11013" w:rsidRDefault="00F11013" w:rsidP="00F11013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r w:rsidRPr="00F11013">
        <w:rPr>
          <w:rFonts w:eastAsia="Calibri"/>
          <w:sz w:val="28"/>
          <w:szCs w:val="28"/>
          <w:lang w:eastAsia="en-US"/>
        </w:rPr>
        <w:t>ВИРІШИВ:</w:t>
      </w:r>
    </w:p>
    <w:p w14:paraId="363D63D9" w14:textId="77777777" w:rsidR="00F11013" w:rsidRPr="00F11013" w:rsidRDefault="00F11013" w:rsidP="00F11013">
      <w:pPr>
        <w:rPr>
          <w:rFonts w:eastAsia="Calibri"/>
          <w:sz w:val="28"/>
          <w:szCs w:val="28"/>
          <w:lang w:eastAsia="en-US"/>
        </w:rPr>
      </w:pPr>
      <w:r w:rsidRPr="00F11013">
        <w:rPr>
          <w:rFonts w:eastAsia="Calibri"/>
          <w:sz w:val="28"/>
          <w:szCs w:val="28"/>
          <w:lang w:eastAsia="en-US"/>
        </w:rPr>
        <w:t>1. Затвердити  проектно-кошторисну документацію на «Капітальний ремонт побутової каналізації від вул. Козацька до буд. №31 Б по вул. Забава  у м. Винники»</w:t>
      </w:r>
    </w:p>
    <w:p w14:paraId="6C2C4350" w14:textId="77777777" w:rsidR="00F11013" w:rsidRPr="00F11013" w:rsidRDefault="00F11013" w:rsidP="00F11013">
      <w:pPr>
        <w:rPr>
          <w:rFonts w:eastAsia="Calibri"/>
          <w:sz w:val="28"/>
          <w:szCs w:val="28"/>
          <w:lang w:eastAsia="en-US"/>
        </w:rPr>
      </w:pPr>
    </w:p>
    <w:p w14:paraId="791F38D7" w14:textId="77777777" w:rsidR="00F11013" w:rsidRPr="00F11013" w:rsidRDefault="00F11013" w:rsidP="00F11013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F11013">
        <w:rPr>
          <w:rFonts w:eastAsia="Calibri"/>
          <w:sz w:val="28"/>
          <w:szCs w:val="28"/>
          <w:lang w:eastAsia="en-US"/>
        </w:rPr>
        <w:t xml:space="preserve">2. Контроль за виконанням даного  рішення покласти на  заступника міського голови з питань житлово-комунального господарства та </w:t>
      </w:r>
      <w:bookmarkStart w:id="1" w:name="_GoBack"/>
      <w:bookmarkEnd w:id="1"/>
      <w:r w:rsidRPr="00F11013">
        <w:rPr>
          <w:rFonts w:eastAsia="Calibri"/>
          <w:sz w:val="28"/>
          <w:szCs w:val="28"/>
          <w:lang w:eastAsia="en-US"/>
        </w:rPr>
        <w:t>фінансової політики.</w:t>
      </w:r>
    </w:p>
    <w:p w14:paraId="3DD475C9" w14:textId="77777777" w:rsidR="00F11013" w:rsidRPr="00F11013" w:rsidRDefault="00F11013" w:rsidP="00F11013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1AB7663B" w14:textId="77777777" w:rsidR="00F11013" w:rsidRPr="00F11013" w:rsidRDefault="00F11013" w:rsidP="00F11013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F11013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0AD85A" w14:textId="77777777" w:rsidR="00B84744" w:rsidRDefault="00B84744">
      <w:r>
        <w:separator/>
      </w:r>
    </w:p>
  </w:endnote>
  <w:endnote w:type="continuationSeparator" w:id="0">
    <w:p w14:paraId="18468EDB" w14:textId="77777777" w:rsidR="00B84744" w:rsidRDefault="00B84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D084C3" w14:textId="77777777" w:rsidR="00B84744" w:rsidRDefault="00B84744">
      <w:r>
        <w:separator/>
      </w:r>
    </w:p>
  </w:footnote>
  <w:footnote w:type="continuationSeparator" w:id="0">
    <w:p w14:paraId="1EE80BA5" w14:textId="77777777" w:rsidR="00B84744" w:rsidRDefault="00B847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84744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1013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104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6E10FC-6155-4624-94D6-239F9D14F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907</Words>
  <Characters>517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2024-11-12T08:15:00Z</dcterms:modified>
</cp:coreProperties>
</file>