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по вул.Соборності  у м.Винники.коригування"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B43CC4" w14:textId="77777777" w:rsidR="007C0F65" w:rsidRPr="007C0F65" w:rsidRDefault="007C0F65" w:rsidP="007C0F65">
      <w:pPr>
        <w:suppressAutoHyphens/>
        <w:jc w:val="both"/>
        <w:rPr>
          <w:sz w:val="28"/>
          <w:szCs w:val="28"/>
          <w:lang w:eastAsia="ar-SA"/>
        </w:rPr>
      </w:pPr>
      <w:r w:rsidRPr="007C0F65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48BF11C" w14:textId="77777777" w:rsidR="007C0F65" w:rsidRPr="007C0F65" w:rsidRDefault="007C0F65" w:rsidP="007C0F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7ADAB12" w14:textId="77777777" w:rsidR="007C0F65" w:rsidRPr="007C0F65" w:rsidRDefault="007C0F65" w:rsidP="007C0F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bookmarkStart w:id="1" w:name="_GoBack"/>
      <w:bookmarkEnd w:id="1"/>
      <w:r w:rsidRPr="007C0F65">
        <w:rPr>
          <w:sz w:val="28"/>
          <w:szCs w:val="28"/>
          <w:lang w:eastAsia="ar-SA"/>
        </w:rPr>
        <w:t>В И Р І Ш И В:</w:t>
      </w:r>
    </w:p>
    <w:p w14:paraId="1C889A99" w14:textId="77777777" w:rsidR="007C0F65" w:rsidRPr="007C0F65" w:rsidRDefault="007C0F65" w:rsidP="007C0F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F9F96E1" w14:textId="77777777" w:rsidR="007C0F65" w:rsidRPr="007C0F65" w:rsidRDefault="007C0F65" w:rsidP="007C0F65">
      <w:pPr>
        <w:jc w:val="both"/>
        <w:rPr>
          <w:sz w:val="28"/>
          <w:szCs w:val="28"/>
          <w:lang w:eastAsia="uk-UA"/>
        </w:rPr>
      </w:pPr>
      <w:r w:rsidRPr="007C0F65">
        <w:rPr>
          <w:sz w:val="28"/>
          <w:szCs w:val="28"/>
          <w:lang w:eastAsia="ar-SA"/>
        </w:rPr>
        <w:t xml:space="preserve"> 1.Затвердити кошторисну документацію «Капітальний ремонт дороги по вул.Соборності  у  м.Винники.коригування»</w:t>
      </w:r>
    </w:p>
    <w:p w14:paraId="686C1186" w14:textId="77777777" w:rsidR="007C0F65" w:rsidRPr="007C0F65" w:rsidRDefault="007C0F65" w:rsidP="007C0F6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7C0F65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14E92F14" w14:textId="77777777" w:rsidR="007C0F65" w:rsidRPr="007C0F65" w:rsidRDefault="007C0F65" w:rsidP="007C0F6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30851B7" w14:textId="77777777" w:rsidR="007C0F65" w:rsidRPr="007C0F65" w:rsidRDefault="007C0F65" w:rsidP="007C0F6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133B08C" w14:textId="77777777" w:rsidR="007C0F65" w:rsidRPr="007C0F65" w:rsidRDefault="007C0F65" w:rsidP="007C0F6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7C0F65">
        <w:rPr>
          <w:sz w:val="28"/>
          <w:szCs w:val="28"/>
          <w:lang w:eastAsia="ar-SA"/>
        </w:rPr>
        <w:t>Міський голова                                                               В.Л.Квурт</w:t>
      </w:r>
    </w:p>
    <w:p w14:paraId="1708C740" w14:textId="77777777" w:rsidR="007C0F65" w:rsidRPr="007C0F65" w:rsidRDefault="007C0F65" w:rsidP="007C0F65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46D0944D" w14:textId="77777777" w:rsidR="007C0F65" w:rsidRPr="007C0F65" w:rsidRDefault="007C0F65" w:rsidP="007C0F65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AE066" w14:textId="77777777" w:rsidR="000E4836" w:rsidRDefault="000E4836">
      <w:r>
        <w:separator/>
      </w:r>
    </w:p>
  </w:endnote>
  <w:endnote w:type="continuationSeparator" w:id="0">
    <w:p w14:paraId="226BB1D1" w14:textId="77777777" w:rsidR="000E4836" w:rsidRDefault="000E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02C6A" w14:textId="77777777" w:rsidR="000E4836" w:rsidRDefault="000E4836">
      <w:r>
        <w:separator/>
      </w:r>
    </w:p>
  </w:footnote>
  <w:footnote w:type="continuationSeparator" w:id="0">
    <w:p w14:paraId="4070241A" w14:textId="77777777" w:rsidR="000E4836" w:rsidRDefault="000E4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483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0F6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1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AA1AE-BF7A-45C0-B80A-7CF522A8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2024-11-12T08:26:00Z</dcterms:modified>
</cp:coreProperties>
</file>