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4F6B85A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 документації на "Нове будівництво  дороги   по вул. Рути Вітер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D7BC43" w14:textId="77777777" w:rsidR="00EE1133" w:rsidRPr="00EE1133" w:rsidRDefault="00EE1133" w:rsidP="00EE1133">
      <w:pPr>
        <w:rPr>
          <w:sz w:val="28"/>
          <w:szCs w:val="28"/>
        </w:rPr>
      </w:pPr>
      <w:r w:rsidRPr="00EE1133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B5E05D9" w14:textId="77777777" w:rsidR="00EE1133" w:rsidRPr="00EE1133" w:rsidRDefault="00EE1133" w:rsidP="00EE1133">
      <w:pPr>
        <w:rPr>
          <w:sz w:val="28"/>
          <w:szCs w:val="28"/>
        </w:rPr>
      </w:pPr>
    </w:p>
    <w:p w14:paraId="01130F75" w14:textId="191DDE86" w:rsidR="00EE1133" w:rsidRDefault="00EE1133" w:rsidP="00EE1133">
      <w:pPr>
        <w:rPr>
          <w:sz w:val="28"/>
          <w:szCs w:val="28"/>
        </w:rPr>
      </w:pPr>
      <w:r w:rsidRPr="00EE1133">
        <w:rPr>
          <w:sz w:val="28"/>
          <w:szCs w:val="28"/>
        </w:rPr>
        <w:t xml:space="preserve">                                                                   ВИРІШИВ:</w:t>
      </w:r>
    </w:p>
    <w:p w14:paraId="29EE7C05" w14:textId="77777777" w:rsidR="00EE1133" w:rsidRPr="00EE1133" w:rsidRDefault="00EE1133" w:rsidP="00EE1133">
      <w:pPr>
        <w:rPr>
          <w:sz w:val="28"/>
          <w:szCs w:val="28"/>
        </w:rPr>
      </w:pPr>
      <w:bookmarkStart w:id="1" w:name="_GoBack"/>
      <w:bookmarkEnd w:id="1"/>
    </w:p>
    <w:p w14:paraId="5344A2C4" w14:textId="77777777" w:rsidR="00EE1133" w:rsidRPr="00EE1133" w:rsidRDefault="00EE1133" w:rsidP="00EE1133">
      <w:pPr>
        <w:rPr>
          <w:sz w:val="28"/>
          <w:szCs w:val="28"/>
        </w:rPr>
      </w:pPr>
      <w:r w:rsidRPr="00EE1133">
        <w:rPr>
          <w:sz w:val="28"/>
          <w:szCs w:val="28"/>
        </w:rPr>
        <w:t>1.Затвердити  проектно-кошторисну документацію  на  « Нове будівництво дороги по вул. Рути Вітер  у м. Винники»</w:t>
      </w:r>
    </w:p>
    <w:p w14:paraId="0B2519F1" w14:textId="77777777" w:rsidR="00EE1133" w:rsidRPr="00EE1133" w:rsidRDefault="00EE1133" w:rsidP="00EE1133">
      <w:pPr>
        <w:rPr>
          <w:sz w:val="28"/>
          <w:szCs w:val="28"/>
        </w:rPr>
      </w:pPr>
    </w:p>
    <w:p w14:paraId="2960DE3C" w14:textId="77777777" w:rsidR="00EE1133" w:rsidRPr="00EE1133" w:rsidRDefault="00EE1133" w:rsidP="00EE1133">
      <w:pPr>
        <w:rPr>
          <w:sz w:val="28"/>
          <w:szCs w:val="28"/>
        </w:rPr>
      </w:pPr>
      <w:r w:rsidRPr="00EE1133">
        <w:rPr>
          <w:sz w:val="28"/>
          <w:szCs w:val="28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043A79AB" w14:textId="77777777" w:rsidR="00EE1133" w:rsidRPr="00EE1133" w:rsidRDefault="00EE1133" w:rsidP="00EE1133">
      <w:pPr>
        <w:rPr>
          <w:sz w:val="28"/>
          <w:szCs w:val="28"/>
        </w:rPr>
      </w:pPr>
    </w:p>
    <w:p w14:paraId="525A4EBD" w14:textId="77777777" w:rsidR="00EE1133" w:rsidRPr="00EE1133" w:rsidRDefault="00EE1133" w:rsidP="00EE1133">
      <w:pPr>
        <w:rPr>
          <w:sz w:val="28"/>
          <w:szCs w:val="28"/>
        </w:rPr>
      </w:pPr>
      <w:r w:rsidRPr="00EE1133">
        <w:rPr>
          <w:sz w:val="28"/>
          <w:szCs w:val="28"/>
        </w:rPr>
        <w:t xml:space="preserve">         Міський голова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9F81B" w14:textId="77777777" w:rsidR="001678AB" w:rsidRDefault="001678AB">
      <w:r>
        <w:separator/>
      </w:r>
    </w:p>
  </w:endnote>
  <w:endnote w:type="continuationSeparator" w:id="0">
    <w:p w14:paraId="605F02A9" w14:textId="77777777" w:rsidR="001678AB" w:rsidRDefault="00167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43F8F" w14:textId="77777777" w:rsidR="001678AB" w:rsidRDefault="001678AB">
      <w:r>
        <w:separator/>
      </w:r>
    </w:p>
  </w:footnote>
  <w:footnote w:type="continuationSeparator" w:id="0">
    <w:p w14:paraId="338A9C4E" w14:textId="77777777" w:rsidR="001678AB" w:rsidRDefault="00167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78A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1133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3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5D610-468F-4BBC-A039-1594145DA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2024-11-12T10:37:00Z</dcterms:modified>
</cp:coreProperties>
</file>