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із часткового облаштування гідроізоляції фундаменту  будинку за адресою м.Львів, м.Винники по вул.Івасюка буд.23"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1E4C57" w14:textId="77777777" w:rsidR="006D121C" w:rsidRPr="006D121C" w:rsidRDefault="006D121C" w:rsidP="006D121C">
      <w:pPr>
        <w:suppressAutoHyphens/>
        <w:jc w:val="both"/>
        <w:rPr>
          <w:sz w:val="28"/>
          <w:szCs w:val="28"/>
          <w:lang w:eastAsia="ar-SA"/>
        </w:rPr>
      </w:pPr>
      <w:r w:rsidRPr="006D121C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F636DD6" w14:textId="77777777" w:rsidR="006D121C" w:rsidRPr="006D121C" w:rsidRDefault="006D121C" w:rsidP="006D12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1479887B" w14:textId="77777777" w:rsidR="006D121C" w:rsidRPr="006D121C" w:rsidRDefault="006D121C" w:rsidP="006D12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6D121C">
        <w:rPr>
          <w:sz w:val="28"/>
          <w:szCs w:val="28"/>
          <w:lang w:eastAsia="ar-SA"/>
        </w:rPr>
        <w:t>В И Р І Ш И В:</w:t>
      </w:r>
    </w:p>
    <w:p w14:paraId="15759314" w14:textId="77777777" w:rsidR="006D121C" w:rsidRPr="006D121C" w:rsidRDefault="006D121C" w:rsidP="006D12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5A98292D" w14:textId="77777777" w:rsidR="006D121C" w:rsidRPr="006D121C" w:rsidRDefault="006D121C" w:rsidP="006D121C">
      <w:pPr>
        <w:jc w:val="both"/>
        <w:rPr>
          <w:sz w:val="28"/>
          <w:szCs w:val="28"/>
          <w:lang w:eastAsia="ar-SA"/>
        </w:rPr>
      </w:pPr>
      <w:r w:rsidRPr="006D121C">
        <w:rPr>
          <w:sz w:val="28"/>
          <w:szCs w:val="28"/>
          <w:lang w:eastAsia="ar-SA"/>
        </w:rPr>
        <w:t xml:space="preserve"> 1. Капітальний ремонт із часткового облаштування гідроізоляції фундаменту</w:t>
      </w:r>
    </w:p>
    <w:p w14:paraId="1A70850F" w14:textId="04A085B9" w:rsidR="006D121C" w:rsidRPr="006D121C" w:rsidRDefault="006D121C" w:rsidP="006D121C">
      <w:pPr>
        <w:jc w:val="both"/>
        <w:rPr>
          <w:sz w:val="28"/>
          <w:szCs w:val="28"/>
          <w:lang w:eastAsia="uk-UA"/>
        </w:rPr>
      </w:pPr>
      <w:r w:rsidRPr="006D121C">
        <w:rPr>
          <w:sz w:val="28"/>
          <w:szCs w:val="28"/>
          <w:lang w:eastAsia="ar-SA"/>
        </w:rPr>
        <w:t>будинку за адресою м.Львів,</w:t>
      </w:r>
      <w:r>
        <w:rPr>
          <w:sz w:val="28"/>
          <w:szCs w:val="28"/>
          <w:lang w:eastAsia="ar-SA"/>
        </w:rPr>
        <w:t xml:space="preserve"> </w:t>
      </w:r>
      <w:bookmarkStart w:id="1" w:name="_GoBack"/>
      <w:bookmarkEnd w:id="1"/>
      <w:r w:rsidRPr="006D121C">
        <w:rPr>
          <w:sz w:val="28"/>
          <w:szCs w:val="28"/>
          <w:lang w:eastAsia="ar-SA"/>
        </w:rPr>
        <w:t>м.Винники по вул.Івасюка буд.23»</w:t>
      </w:r>
    </w:p>
    <w:p w14:paraId="69AD3E87" w14:textId="77777777" w:rsidR="006D121C" w:rsidRPr="006D121C" w:rsidRDefault="006D121C" w:rsidP="006D121C">
      <w:pPr>
        <w:jc w:val="both"/>
        <w:rPr>
          <w:sz w:val="28"/>
          <w:szCs w:val="28"/>
          <w:lang w:eastAsia="uk-UA"/>
        </w:rPr>
      </w:pPr>
    </w:p>
    <w:p w14:paraId="3644B615" w14:textId="77777777" w:rsidR="006D121C" w:rsidRPr="006D121C" w:rsidRDefault="006D121C" w:rsidP="006D121C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6D121C">
        <w:rPr>
          <w:sz w:val="28"/>
          <w:szCs w:val="28"/>
          <w:lang w:eastAsia="ar-SA"/>
        </w:rPr>
        <w:t xml:space="preserve">        2. Контроль за виконанням даного рішення залишаю за собою.</w:t>
      </w:r>
    </w:p>
    <w:p w14:paraId="050A12D5" w14:textId="77777777" w:rsidR="006D121C" w:rsidRPr="006D121C" w:rsidRDefault="006D121C" w:rsidP="006D121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A7D8A39" w14:textId="77777777" w:rsidR="006D121C" w:rsidRPr="006D121C" w:rsidRDefault="006D121C" w:rsidP="006D121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D2C6CFE" w14:textId="77777777" w:rsidR="006D121C" w:rsidRPr="006D121C" w:rsidRDefault="006D121C" w:rsidP="006D121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6D121C">
        <w:rPr>
          <w:sz w:val="28"/>
          <w:szCs w:val="28"/>
          <w:lang w:eastAsia="ar-SA"/>
        </w:rPr>
        <w:t>Міський голова                                                                В.Л.Квурт</w:t>
      </w:r>
    </w:p>
    <w:p w14:paraId="2C5E46A2" w14:textId="77777777" w:rsidR="006D121C" w:rsidRPr="006D121C" w:rsidRDefault="006D121C" w:rsidP="006D121C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37C88028" w14:textId="77777777" w:rsidR="006D121C" w:rsidRPr="006D121C" w:rsidRDefault="006D121C" w:rsidP="006D121C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8A4850" w14:textId="77777777" w:rsidR="00B46294" w:rsidRDefault="00B46294">
      <w:r>
        <w:separator/>
      </w:r>
    </w:p>
  </w:endnote>
  <w:endnote w:type="continuationSeparator" w:id="0">
    <w:p w14:paraId="3432B26E" w14:textId="77777777" w:rsidR="00B46294" w:rsidRDefault="00B46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133507" w14:textId="77777777" w:rsidR="00B46294" w:rsidRDefault="00B46294">
      <w:r>
        <w:separator/>
      </w:r>
    </w:p>
  </w:footnote>
  <w:footnote w:type="continuationSeparator" w:id="0">
    <w:p w14:paraId="2F9F4488" w14:textId="77777777" w:rsidR="00B46294" w:rsidRDefault="00B46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121C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46294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37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348DE-A7C8-45E0-BEBF-B2566DFEA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822</Words>
  <Characters>469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2024-11-12T08:30:00Z</dcterms:modified>
</cp:coreProperties>
</file>