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фасаду (південна сторона) будівлі   по вул.Галицька ,24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B108A0" w14:textId="77777777" w:rsidR="00AC50BF" w:rsidRPr="00AC50BF" w:rsidRDefault="00AC50BF" w:rsidP="00AC50BF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AC50BF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FA4DB23" w14:textId="77777777" w:rsidR="00AC50BF" w:rsidRPr="00AC50BF" w:rsidRDefault="00AC50BF" w:rsidP="00AC5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2778EAD" w14:textId="77777777" w:rsidR="00AC50BF" w:rsidRPr="00AC50BF" w:rsidRDefault="00AC50BF" w:rsidP="00AC5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AC50BF">
        <w:rPr>
          <w:sz w:val="28"/>
          <w:szCs w:val="28"/>
          <w:lang w:eastAsia="ar-SA"/>
        </w:rPr>
        <w:t>В И Р І Ш И В:</w:t>
      </w:r>
    </w:p>
    <w:p w14:paraId="1FA96F32" w14:textId="77777777" w:rsidR="00AC50BF" w:rsidRPr="00AC50BF" w:rsidRDefault="00AC50BF" w:rsidP="00AC50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21B9DAB" w14:textId="77777777" w:rsidR="00AC50BF" w:rsidRPr="00AC50BF" w:rsidRDefault="00AC50BF" w:rsidP="00AC50BF">
      <w:pPr>
        <w:jc w:val="both"/>
        <w:rPr>
          <w:sz w:val="28"/>
          <w:szCs w:val="28"/>
          <w:lang w:eastAsia="uk-UA"/>
        </w:rPr>
      </w:pPr>
      <w:r w:rsidRPr="00AC50BF">
        <w:rPr>
          <w:sz w:val="28"/>
          <w:szCs w:val="28"/>
          <w:lang w:eastAsia="ar-SA"/>
        </w:rPr>
        <w:t xml:space="preserve"> 1. Капітальний ремонт фасаду (південна сторона) будівлі по вул.Галицька ,24 у м. Винники</w:t>
      </w:r>
    </w:p>
    <w:p w14:paraId="387C6E0E" w14:textId="77777777" w:rsidR="00AC50BF" w:rsidRPr="00AC50BF" w:rsidRDefault="00AC50BF" w:rsidP="00AC50BF">
      <w:pPr>
        <w:jc w:val="both"/>
        <w:rPr>
          <w:sz w:val="28"/>
          <w:szCs w:val="28"/>
          <w:lang w:eastAsia="uk-UA"/>
        </w:rPr>
      </w:pPr>
    </w:p>
    <w:p w14:paraId="1896ED20" w14:textId="77777777" w:rsidR="00AC50BF" w:rsidRPr="00AC50BF" w:rsidRDefault="00AC50BF" w:rsidP="00AC50BF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AC50BF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71139686" w14:textId="77777777" w:rsidR="00AC50BF" w:rsidRPr="00AC50BF" w:rsidRDefault="00AC50BF" w:rsidP="00AC50B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78291D6" w14:textId="77777777" w:rsidR="00AC50BF" w:rsidRPr="00AC50BF" w:rsidRDefault="00AC50BF" w:rsidP="00AC50B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EC7B03D" w14:textId="77777777" w:rsidR="00AC50BF" w:rsidRPr="00AC50BF" w:rsidRDefault="00AC50BF" w:rsidP="00AC50BF">
      <w:pPr>
        <w:suppressAutoHyphens/>
        <w:ind w:left="720"/>
        <w:contextualSpacing/>
        <w:jc w:val="both"/>
        <w:rPr>
          <w:szCs w:val="24"/>
          <w:lang w:eastAsia="ar-SA"/>
        </w:rPr>
      </w:pPr>
      <w:bookmarkStart w:id="1" w:name="_GoBack"/>
      <w:bookmarkEnd w:id="1"/>
    </w:p>
    <w:p w14:paraId="4DC116E9" w14:textId="77777777" w:rsidR="00AC50BF" w:rsidRPr="00AC50BF" w:rsidRDefault="00AC50BF" w:rsidP="00AC50BF">
      <w:pPr>
        <w:suppressAutoHyphens/>
        <w:ind w:left="720"/>
        <w:contextualSpacing/>
        <w:jc w:val="both"/>
        <w:rPr>
          <w:sz w:val="28"/>
          <w:szCs w:val="28"/>
          <w:lang w:val="ru-RU" w:eastAsia="ar-SA"/>
        </w:rPr>
      </w:pPr>
      <w:r w:rsidRPr="00AC50BF">
        <w:rPr>
          <w:sz w:val="28"/>
          <w:szCs w:val="28"/>
          <w:lang w:eastAsia="ar-SA"/>
        </w:rPr>
        <w:t>Міський голова                                                                В.Л.Квурт</w:t>
      </w:r>
    </w:p>
    <w:p w14:paraId="01C471E0" w14:textId="77777777" w:rsidR="00213958" w:rsidRPr="00AC50BF" w:rsidRDefault="00213958" w:rsidP="00471A72">
      <w:pPr>
        <w:rPr>
          <w:sz w:val="28"/>
          <w:szCs w:val="28"/>
        </w:rPr>
      </w:pPr>
    </w:p>
    <w:sectPr w:rsidR="00213958" w:rsidRPr="00AC50B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92B24E" w14:textId="77777777" w:rsidR="00B81C62" w:rsidRDefault="00B81C62">
      <w:r>
        <w:separator/>
      </w:r>
    </w:p>
  </w:endnote>
  <w:endnote w:type="continuationSeparator" w:id="0">
    <w:p w14:paraId="54E8DECF" w14:textId="77777777" w:rsidR="00B81C62" w:rsidRDefault="00B81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CC6BEA" w14:textId="77777777" w:rsidR="00B81C62" w:rsidRDefault="00B81C62">
      <w:r>
        <w:separator/>
      </w:r>
    </w:p>
  </w:footnote>
  <w:footnote w:type="continuationSeparator" w:id="0">
    <w:p w14:paraId="3636D1DD" w14:textId="77777777" w:rsidR="00B81C62" w:rsidRDefault="00B81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50BF"/>
    <w:rsid w:val="00AE7596"/>
    <w:rsid w:val="00B03460"/>
    <w:rsid w:val="00B45B11"/>
    <w:rsid w:val="00B772B4"/>
    <w:rsid w:val="00B81C62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1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2450F-4017-4ED2-B2A7-A409E69B2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2024-11-12T09:50:00Z</dcterms:modified>
</cp:coreProperties>
</file>