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дорожнього покриття від вул.Лисика до вул.Кільцева,12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EBB17E" w14:textId="77777777" w:rsidR="0035071E" w:rsidRPr="0035071E" w:rsidRDefault="0035071E" w:rsidP="0035071E">
      <w:pPr>
        <w:suppressAutoHyphens/>
        <w:jc w:val="both"/>
        <w:rPr>
          <w:sz w:val="28"/>
          <w:szCs w:val="28"/>
          <w:lang w:eastAsia="ar-SA"/>
        </w:rPr>
      </w:pPr>
      <w:r w:rsidRPr="0035071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50528D5" w14:textId="77777777" w:rsidR="0035071E" w:rsidRPr="0035071E" w:rsidRDefault="0035071E" w:rsidP="003507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1FC4919" w14:textId="77777777" w:rsidR="0035071E" w:rsidRPr="0035071E" w:rsidRDefault="0035071E" w:rsidP="003507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5071E">
        <w:rPr>
          <w:sz w:val="28"/>
          <w:szCs w:val="28"/>
          <w:lang w:eastAsia="ar-SA"/>
        </w:rPr>
        <w:t>В И Р І Ш И В:</w:t>
      </w:r>
    </w:p>
    <w:p w14:paraId="668D1620" w14:textId="77777777" w:rsidR="0035071E" w:rsidRPr="0035071E" w:rsidRDefault="0035071E" w:rsidP="003507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D96C5DB" w14:textId="77777777" w:rsidR="0035071E" w:rsidRPr="0035071E" w:rsidRDefault="0035071E" w:rsidP="0035071E">
      <w:pPr>
        <w:jc w:val="both"/>
        <w:rPr>
          <w:sz w:val="28"/>
          <w:szCs w:val="28"/>
          <w:lang w:eastAsia="uk-UA"/>
        </w:rPr>
      </w:pPr>
      <w:r w:rsidRPr="0035071E">
        <w:rPr>
          <w:sz w:val="28"/>
          <w:szCs w:val="28"/>
          <w:lang w:eastAsia="ar-SA"/>
        </w:rPr>
        <w:t xml:space="preserve">  1.Затвердити кошторисну документацію «Капітальний ремонт дорожнього покриття від вул.Лисика до вул.Кільцева,12 у м.Винники»</w:t>
      </w:r>
    </w:p>
    <w:p w14:paraId="2C31428B" w14:textId="77777777" w:rsidR="0035071E" w:rsidRPr="0035071E" w:rsidRDefault="0035071E" w:rsidP="0035071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5071E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78D29C1E" w14:textId="77777777" w:rsidR="0035071E" w:rsidRPr="0035071E" w:rsidRDefault="0035071E" w:rsidP="0035071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2BC31FF" w14:textId="77777777" w:rsidR="0035071E" w:rsidRPr="0035071E" w:rsidRDefault="0035071E" w:rsidP="0035071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646B6B5" w14:textId="77777777" w:rsidR="0035071E" w:rsidRPr="0035071E" w:rsidRDefault="0035071E" w:rsidP="0035071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35071E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57FE1" w14:textId="77777777" w:rsidR="00E460B6" w:rsidRDefault="00E460B6">
      <w:r>
        <w:separator/>
      </w:r>
    </w:p>
  </w:endnote>
  <w:endnote w:type="continuationSeparator" w:id="0">
    <w:p w14:paraId="2E98C806" w14:textId="77777777" w:rsidR="00E460B6" w:rsidRDefault="00E46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F8BDC" w14:textId="77777777" w:rsidR="00E460B6" w:rsidRDefault="00E460B6">
      <w:r>
        <w:separator/>
      </w:r>
    </w:p>
  </w:footnote>
  <w:footnote w:type="continuationSeparator" w:id="0">
    <w:p w14:paraId="2B8993FA" w14:textId="77777777" w:rsidR="00E460B6" w:rsidRDefault="00E46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071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60B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7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CF0C3-A870-4856-8D98-EC59C155A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2024-11-12T10:24:00Z</dcterms:modified>
</cp:coreProperties>
</file>