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вуличного освітлення по  вул. Винна Гора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D5B7A9" w14:textId="77777777" w:rsidR="007663D3" w:rsidRPr="007663D3" w:rsidRDefault="007663D3" w:rsidP="007663D3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7663D3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CF3B20D" w14:textId="77777777" w:rsidR="007663D3" w:rsidRPr="007663D3" w:rsidRDefault="007663D3" w:rsidP="007663D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C026686" w14:textId="77777777" w:rsidR="007663D3" w:rsidRPr="007663D3" w:rsidRDefault="007663D3" w:rsidP="007663D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7663D3">
        <w:rPr>
          <w:sz w:val="28"/>
          <w:szCs w:val="28"/>
          <w:lang w:eastAsia="ar-SA"/>
        </w:rPr>
        <w:t>В И Р І Ш И В:</w:t>
      </w:r>
    </w:p>
    <w:p w14:paraId="33241FA9" w14:textId="77777777" w:rsidR="007663D3" w:rsidRPr="007663D3" w:rsidRDefault="007663D3" w:rsidP="007663D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5BF0106" w14:textId="7B87E40D" w:rsidR="007663D3" w:rsidRPr="007663D3" w:rsidRDefault="007663D3" w:rsidP="007663D3">
      <w:pPr>
        <w:jc w:val="both"/>
        <w:rPr>
          <w:sz w:val="28"/>
          <w:szCs w:val="28"/>
          <w:lang w:eastAsia="uk-UA"/>
        </w:rPr>
      </w:pPr>
      <w:r w:rsidRPr="007663D3">
        <w:rPr>
          <w:sz w:val="28"/>
          <w:szCs w:val="28"/>
          <w:lang w:eastAsia="ar-SA"/>
        </w:rPr>
        <w:t xml:space="preserve">  1.Затвердити кошторисну документацію «Капітальний ремонт вуличного освітлення по  вул.  Винна Гора у м.Винники»</w:t>
      </w:r>
    </w:p>
    <w:p w14:paraId="5B97014B" w14:textId="77777777" w:rsidR="007663D3" w:rsidRPr="007663D3" w:rsidRDefault="007663D3" w:rsidP="007663D3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7663D3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4B198A57" w14:textId="77777777" w:rsidR="007663D3" w:rsidRPr="007663D3" w:rsidRDefault="007663D3" w:rsidP="007663D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C2ACB3F" w14:textId="77777777" w:rsidR="007663D3" w:rsidRPr="007663D3" w:rsidRDefault="007663D3" w:rsidP="007663D3">
      <w:pPr>
        <w:suppressAutoHyphens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10C43497" w14:textId="77777777" w:rsidR="007663D3" w:rsidRPr="007663D3" w:rsidRDefault="007663D3" w:rsidP="007663D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2222C58" w14:textId="77777777" w:rsidR="007663D3" w:rsidRPr="007663D3" w:rsidRDefault="007663D3" w:rsidP="007663D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7663D3">
        <w:rPr>
          <w:sz w:val="28"/>
          <w:szCs w:val="28"/>
          <w:lang w:eastAsia="ar-SA"/>
        </w:rPr>
        <w:t>Міський голова                                                                В.Л.Квурт</w:t>
      </w:r>
    </w:p>
    <w:p w14:paraId="040BFB3F" w14:textId="77777777" w:rsidR="007663D3" w:rsidRPr="007663D3" w:rsidRDefault="007663D3" w:rsidP="007663D3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4FFBC" w14:textId="77777777" w:rsidR="00E54AC6" w:rsidRDefault="00E54AC6">
      <w:r>
        <w:separator/>
      </w:r>
    </w:p>
  </w:endnote>
  <w:endnote w:type="continuationSeparator" w:id="0">
    <w:p w14:paraId="06585025" w14:textId="77777777" w:rsidR="00E54AC6" w:rsidRDefault="00E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81A9AF" w14:textId="77777777" w:rsidR="00E54AC6" w:rsidRDefault="00E54AC6">
      <w:r>
        <w:separator/>
      </w:r>
    </w:p>
  </w:footnote>
  <w:footnote w:type="continuationSeparator" w:id="0">
    <w:p w14:paraId="72E96731" w14:textId="77777777" w:rsidR="00E54AC6" w:rsidRDefault="00E54A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663D3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4AC6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49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081A0-8AF8-4A43-8A22-62BD142AF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763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2024-11-12T10:35:00Z</dcterms:modified>
</cp:coreProperties>
</file>