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53F1C3" w14:textId="77777777" w:rsidR="00A46A7C" w:rsidRPr="00A46A7C" w:rsidRDefault="00A46A7C" w:rsidP="00A46A7C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A46A7C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A46A7C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A46A7C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A46A7C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A46A7C">
        <w:rPr>
          <w:rFonts w:eastAsia="Calibri"/>
          <w:b/>
          <w:bCs/>
          <w:sz w:val="28"/>
          <w:szCs w:val="28"/>
          <w:lang w:eastAsia="en-US"/>
        </w:rPr>
        <w:t>протокол № 28 від 25.11.2020 року</w:t>
      </w:r>
      <w:r w:rsidRPr="00A46A7C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05CB4AC1" w14:textId="77777777" w:rsidR="00A46A7C" w:rsidRDefault="00A46A7C" w:rsidP="00A46A7C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046EA8C0" w14:textId="62FF89FB" w:rsidR="00A46A7C" w:rsidRDefault="00A46A7C" w:rsidP="00A46A7C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A46A7C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005D410C" w14:textId="77777777" w:rsidR="00A46A7C" w:rsidRPr="00A46A7C" w:rsidRDefault="00A46A7C" w:rsidP="00A46A7C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244C783D" w14:textId="77777777" w:rsidR="00A46A7C" w:rsidRPr="00A46A7C" w:rsidRDefault="00A46A7C" w:rsidP="00A46A7C">
      <w:pPr>
        <w:jc w:val="both"/>
        <w:rPr>
          <w:b/>
          <w:sz w:val="28"/>
          <w:szCs w:val="28"/>
          <w:lang w:eastAsia="uk-UA"/>
        </w:rPr>
      </w:pPr>
      <w:r w:rsidRPr="00A46A7C">
        <w:rPr>
          <w:b/>
          <w:sz w:val="28"/>
          <w:szCs w:val="28"/>
          <w:lang w:eastAsia="uk-UA"/>
        </w:rPr>
        <w:t>1.Надати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24AD6F43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1.1 Огурі Надії Пантеліївні, 1933 р. н., вдові учасника бойових дій, інваліду 2 групи, що проживає у м. Винники, вул. Ціолковського, 22,  на суму - 2500 грн.;</w:t>
      </w:r>
    </w:p>
    <w:p w14:paraId="2C923289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1.2 Вус Ользі Андріївні, 1939 р. н., учаснику війни, на лікування, що проживає у м. Винники, вул. Галицька, 105, на суму -4000  грн;</w:t>
      </w:r>
    </w:p>
    <w:p w14:paraId="7FA97966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lastRenderedPageBreak/>
        <w:t>1.3 Савіцькій Ксенії Миколаївні, 1921 р. н., члену сім’ї загиблого (померлого) ветерана війни, на лікування, що проживає у м. Винники, вул. Л.Українки, 4,  на суму -  3000 грн ;</w:t>
      </w:r>
    </w:p>
    <w:p w14:paraId="23A330C6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1.4 Шелупець Ірині Леонідівні, 1984 р. н., на лікування (операцію) сина – Стасюка О.Ф., 2020 р.н., інваліда з дитинства, що проживає у м. Винники, вул. Винна Гора, 5б кв.45,  на суму - 5000 грн;</w:t>
      </w:r>
    </w:p>
    <w:p w14:paraId="4692D300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1.5 Вінявському Андрію Михайловичу, 1969 р. н., на лікування дружини Вінявської Н.В.- інваліда 3 групи, що проживає у м. Винники, вул. Шевченка, 18,  на суму - 4000 грн.;</w:t>
      </w:r>
    </w:p>
    <w:p w14:paraId="09B59440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1.6 Цибрівській Ярині Ярославівні, 1986 р. н.,  на лікування (операцію) дитини – Цибрівського М.І., 2014 р.н, - інваліда з дитинства),  що проживає у м. Винники, вул. Козацька, 30, на суму - 5000 грн;</w:t>
      </w:r>
    </w:p>
    <w:p w14:paraId="16050849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1.7  Крупі Наталії Ярославівні, 1973 р. н., одинокій матері (важке матеріальне становище ), що проживає у м. Винники, вул. І.Франка, 98 кв.2, на суму - 3000 грн ;</w:t>
      </w:r>
    </w:p>
    <w:p w14:paraId="5A1B925D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1.8  Калюжній Євгенії Іванівні, 1954 р. н., на лікування, що проживає у м. Винники, вул. Лісна, 4 кв.1,  на суму - 3000 грн;</w:t>
      </w:r>
    </w:p>
    <w:p w14:paraId="6ECADC50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1.9 Кузьменко Володимиру Михайловичу, 1960 р. н.,  на лікування, що проживає у м. Винники, вул. Кільцева, 9 кв.69,  на суму- 3500 грн;</w:t>
      </w:r>
    </w:p>
    <w:p w14:paraId="7772E3CB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1.10 Сіліну Костянтину Петровичу, 1969 р. н., учаснику бойових дій, що проживає у м. Винники, вул. І.Франка, 4 кв.7, на суму - 1500 грн;</w:t>
      </w:r>
    </w:p>
    <w:p w14:paraId="0D99D0F8" w14:textId="77777777" w:rsidR="00A46A7C" w:rsidRPr="00A46A7C" w:rsidRDefault="00A46A7C" w:rsidP="00A46A7C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A46A7C">
        <w:rPr>
          <w:rFonts w:eastAsia="Calibri"/>
          <w:bCs/>
          <w:sz w:val="28"/>
          <w:szCs w:val="28"/>
          <w:lang w:eastAsia="en-US"/>
        </w:rPr>
        <w:t>1.11. Онищак Ганні Іванівні, 1959 р.н., на покращення матеріально-побутових умов , що проживає у м. Винники, вул.Ломоносова, 21, на суму   - 3500 грн.</w:t>
      </w:r>
    </w:p>
    <w:p w14:paraId="3740D243" w14:textId="5714102A" w:rsidR="00A46A7C" w:rsidRDefault="00A46A7C" w:rsidP="00A46A7C">
      <w:pPr>
        <w:jc w:val="both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2</w:t>
      </w:r>
      <w:r w:rsidRPr="00A46A7C">
        <w:rPr>
          <w:b/>
          <w:sz w:val="28"/>
          <w:szCs w:val="28"/>
          <w:lang w:eastAsia="uk-UA"/>
        </w:rPr>
        <w:t>.</w:t>
      </w:r>
      <w:r>
        <w:rPr>
          <w:b/>
          <w:sz w:val="28"/>
          <w:szCs w:val="28"/>
          <w:lang w:eastAsia="uk-UA"/>
        </w:rPr>
        <w:t xml:space="preserve"> </w:t>
      </w:r>
      <w:r w:rsidRPr="00A46A7C">
        <w:rPr>
          <w:b/>
          <w:sz w:val="28"/>
          <w:szCs w:val="28"/>
          <w:lang w:eastAsia="uk-UA"/>
        </w:rPr>
        <w:t xml:space="preserve">Надати одноразову грошову допомогу на </w:t>
      </w:r>
      <w:r>
        <w:rPr>
          <w:b/>
          <w:sz w:val="28"/>
          <w:szCs w:val="28"/>
          <w:lang w:eastAsia="uk-UA"/>
        </w:rPr>
        <w:t xml:space="preserve">поховання </w:t>
      </w:r>
      <w:r w:rsidRPr="00A46A7C">
        <w:rPr>
          <w:b/>
          <w:sz w:val="28"/>
          <w:szCs w:val="28"/>
          <w:lang w:eastAsia="uk-UA"/>
        </w:rPr>
        <w:t>громадянам м. Винники</w:t>
      </w:r>
      <w:r>
        <w:rPr>
          <w:b/>
          <w:sz w:val="28"/>
          <w:szCs w:val="28"/>
          <w:lang w:eastAsia="uk-UA"/>
        </w:rPr>
        <w:t>:</w:t>
      </w:r>
    </w:p>
    <w:p w14:paraId="37BD0B0D" w14:textId="06A9E217" w:rsidR="00A46A7C" w:rsidRPr="00A46A7C" w:rsidRDefault="00A46A7C" w:rsidP="00A46A7C">
      <w:pPr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2.1. Солонинка Василю Андрійовичу, 1996р.н., на поховання тестя Дзьордзя І.Б., 1971 р.н., що на час смерті проживав та був зареєстрований у м.Винники, вул.Довбуша, 2, на суму – 3500 грн.</w:t>
      </w:r>
    </w:p>
    <w:p w14:paraId="60F27510" w14:textId="629186D9" w:rsidR="00A46A7C" w:rsidRPr="00A46A7C" w:rsidRDefault="00A46A7C" w:rsidP="00A46A7C">
      <w:pPr>
        <w:jc w:val="both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3</w:t>
      </w:r>
      <w:r w:rsidRPr="00A46A7C">
        <w:rPr>
          <w:b/>
          <w:sz w:val="28"/>
          <w:szCs w:val="28"/>
          <w:lang w:eastAsia="uk-UA"/>
        </w:rPr>
        <w:t>.  Відділу фінансів  та економіки провести виплату матеріальної допомоги у листопаді 2020 року.</w:t>
      </w:r>
    </w:p>
    <w:p w14:paraId="5081BEC7" w14:textId="4C39648F" w:rsidR="00A46A7C" w:rsidRPr="00A46A7C" w:rsidRDefault="00A46A7C" w:rsidP="00A46A7C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4</w:t>
      </w:r>
      <w:r w:rsidRPr="00A46A7C">
        <w:rPr>
          <w:rFonts w:eastAsia="Calibri"/>
          <w:b/>
          <w:bCs/>
          <w:sz w:val="28"/>
          <w:szCs w:val="28"/>
          <w:lang w:eastAsia="en-US"/>
        </w:rPr>
        <w:t xml:space="preserve">. Контроль за виконанням даного рішення покласти на заступника міського голови   з питань міжнародного партнерства та гуманітарної політики.                                                          </w:t>
      </w:r>
      <w:r w:rsidRPr="00A46A7C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A46A7C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1C80BB93" w14:textId="77777777" w:rsidR="00A46A7C" w:rsidRPr="00A46A7C" w:rsidRDefault="00A46A7C" w:rsidP="00A46A7C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1AC2C4C5" w14:textId="6245B7F5" w:rsidR="00A46A7C" w:rsidRPr="00A46A7C" w:rsidRDefault="00A46A7C" w:rsidP="00A46A7C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A46A7C">
        <w:rPr>
          <w:rFonts w:eastAsia="Calibri"/>
          <w:b/>
          <w:bCs/>
          <w:sz w:val="28"/>
          <w:szCs w:val="28"/>
          <w:lang w:eastAsia="en-US"/>
        </w:rPr>
        <w:t>В.о.міського голови   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6D3E8" w14:textId="77777777" w:rsidR="00D8007E" w:rsidRDefault="00D8007E">
      <w:r>
        <w:separator/>
      </w:r>
    </w:p>
  </w:endnote>
  <w:endnote w:type="continuationSeparator" w:id="0">
    <w:p w14:paraId="2D0D88F8" w14:textId="77777777" w:rsidR="00D8007E" w:rsidRDefault="00D8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B02DD" w14:textId="77777777" w:rsidR="00D8007E" w:rsidRDefault="00D8007E">
      <w:r>
        <w:separator/>
      </w:r>
    </w:p>
  </w:footnote>
  <w:footnote w:type="continuationSeparator" w:id="0">
    <w:p w14:paraId="69FE2623" w14:textId="77777777" w:rsidR="00D8007E" w:rsidRDefault="00D80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6A7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007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3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268D9-5205-4F6A-B470-47D2E4AE4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2421</Words>
  <Characters>1380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2024-12-09T09:55:00Z</dcterms:modified>
</cp:coreProperties>
</file>