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Галицька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4CC798" w14:textId="77777777" w:rsidR="004E3B0C" w:rsidRPr="004E3B0C" w:rsidRDefault="004E3B0C" w:rsidP="004E3B0C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E3B0C">
        <w:rPr>
          <w:rFonts w:eastAsia="Calibri"/>
          <w:sz w:val="28"/>
          <w:szCs w:val="28"/>
          <w:lang w:eastAsia="en-US"/>
        </w:rPr>
        <w:t xml:space="preserve">Розглянувши заяву Лешневського І.І. вх № 3223/04-18/35 від 04.11.2020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3491F75F" w14:textId="77777777" w:rsidR="004E3B0C" w:rsidRPr="004E3B0C" w:rsidRDefault="004E3B0C" w:rsidP="004E3B0C">
      <w:pPr>
        <w:jc w:val="both"/>
        <w:rPr>
          <w:rFonts w:eastAsia="Calibri"/>
          <w:sz w:val="28"/>
          <w:szCs w:val="28"/>
          <w:lang w:eastAsia="en-US"/>
        </w:rPr>
      </w:pPr>
    </w:p>
    <w:p w14:paraId="5ECBD9BE" w14:textId="77777777" w:rsidR="004E3B0C" w:rsidRPr="004E3B0C" w:rsidRDefault="004E3B0C" w:rsidP="004E3B0C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4E3B0C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4D6D2CE2" w14:textId="77777777" w:rsidR="004E3B0C" w:rsidRPr="004E3B0C" w:rsidRDefault="004E3B0C" w:rsidP="004E3B0C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B0C">
        <w:rPr>
          <w:rFonts w:eastAsia="Calibri"/>
          <w:sz w:val="28"/>
          <w:szCs w:val="28"/>
          <w:lang w:eastAsia="en-US"/>
        </w:rPr>
        <w:t>Погодити паспорт  комплексного розміщення малих архітектурних форм Лешневського І.І. на торговому павільйоні за адресою: м. Винники вул. Галицька,18, павільйон № 9, терміном на 3 роки.</w:t>
      </w:r>
    </w:p>
    <w:p w14:paraId="705FB24A" w14:textId="77777777" w:rsidR="004E3B0C" w:rsidRPr="004E3B0C" w:rsidRDefault="004E3B0C" w:rsidP="004E3B0C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B0C">
        <w:rPr>
          <w:rFonts w:eastAsia="Calibri"/>
          <w:sz w:val="28"/>
          <w:szCs w:val="28"/>
          <w:lang w:eastAsia="en-US"/>
        </w:rPr>
        <w:t>Зобов’язати  Лешневського І.І. отримати у виконкомі Винниківської міської ради паспорт комплексного розміщення малих архітектурних форм.</w:t>
      </w:r>
    </w:p>
    <w:p w14:paraId="2247B912" w14:textId="77777777" w:rsidR="004E3B0C" w:rsidRPr="004E3B0C" w:rsidRDefault="004E3B0C" w:rsidP="004E3B0C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3B0C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5E00CAF5" w:rsidR="00213958" w:rsidRPr="006F2805" w:rsidRDefault="004E3B0C" w:rsidP="004E3B0C">
      <w:pPr>
        <w:spacing w:after="200" w:line="276" w:lineRule="auto"/>
        <w:jc w:val="both"/>
        <w:rPr>
          <w:sz w:val="28"/>
          <w:szCs w:val="28"/>
        </w:rPr>
      </w:pPr>
      <w:r w:rsidRPr="004E3B0C">
        <w:rPr>
          <w:rFonts w:eastAsia="Calibri"/>
          <w:b/>
          <w:sz w:val="28"/>
          <w:szCs w:val="28"/>
          <w:lang w:eastAsia="en-US"/>
        </w:rPr>
        <w:t>В.о. міського голови</w:t>
      </w:r>
      <w:r w:rsidRPr="004E3B0C">
        <w:rPr>
          <w:rFonts w:eastAsia="Calibri"/>
          <w:b/>
          <w:sz w:val="28"/>
          <w:szCs w:val="28"/>
          <w:lang w:eastAsia="en-US"/>
        </w:rPr>
        <w:tab/>
        <w:t xml:space="preserve">   </w:t>
      </w:r>
      <w:r w:rsidRPr="004E3B0C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4E3B0C">
        <w:rPr>
          <w:rFonts w:eastAsia="Calibri"/>
          <w:b/>
          <w:sz w:val="28"/>
          <w:szCs w:val="28"/>
          <w:lang w:eastAsia="en-US"/>
        </w:rPr>
        <w:tab/>
      </w:r>
      <w:r w:rsidRPr="004E3B0C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4E3B0C">
        <w:rPr>
          <w:rFonts w:eastAsia="Calibri"/>
          <w:b/>
          <w:sz w:val="28"/>
          <w:szCs w:val="28"/>
          <w:lang w:val="ru-RU" w:eastAsia="en-US"/>
        </w:rPr>
        <w:t xml:space="preserve">   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38D2E" w14:textId="77777777" w:rsidR="00EC457D" w:rsidRDefault="00EC457D">
      <w:r>
        <w:separator/>
      </w:r>
    </w:p>
  </w:endnote>
  <w:endnote w:type="continuationSeparator" w:id="0">
    <w:p w14:paraId="6C5B6664" w14:textId="77777777" w:rsidR="00EC457D" w:rsidRDefault="00EC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BF394" w14:textId="77777777" w:rsidR="00EC457D" w:rsidRDefault="00EC457D">
      <w:r>
        <w:separator/>
      </w:r>
    </w:p>
  </w:footnote>
  <w:footnote w:type="continuationSeparator" w:id="0">
    <w:p w14:paraId="1F8FC03F" w14:textId="77777777" w:rsidR="00EC457D" w:rsidRDefault="00EC45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B0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57D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3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3B14B-7149-4BB9-B76E-7F11B91C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2024-12-10T13:23:00Z</dcterms:modified>
</cp:coreProperties>
</file>