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Стуса 13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CE2940" w14:textId="6A6FB988" w:rsidR="003B1DBD" w:rsidRPr="003B1DBD" w:rsidRDefault="003B1DBD" w:rsidP="003B1DBD">
      <w:pPr>
        <w:jc w:val="both"/>
        <w:rPr>
          <w:rFonts w:eastAsia="Calibri"/>
          <w:sz w:val="28"/>
          <w:szCs w:val="28"/>
          <w:lang w:eastAsia="en-US"/>
        </w:rPr>
      </w:pPr>
      <w:r w:rsidRPr="003B1DB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</w:r>
      <w:r w:rsidRPr="003B1DBD">
        <w:rPr>
          <w:rFonts w:eastAsia="Calibri"/>
          <w:sz w:val="28"/>
          <w:szCs w:val="28"/>
          <w:lang w:eastAsia="en-US"/>
        </w:rPr>
        <w:t xml:space="preserve"> Розглянувши заяву Лешневського І.І. вх № 3220/04-18/35 від 04.11.2020 р.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491165F9" w14:textId="77777777" w:rsidR="003B1DBD" w:rsidRPr="003B1DBD" w:rsidRDefault="003B1DBD" w:rsidP="003B1DBD">
      <w:pPr>
        <w:jc w:val="both"/>
        <w:rPr>
          <w:rFonts w:eastAsia="Calibri"/>
          <w:sz w:val="28"/>
          <w:szCs w:val="28"/>
          <w:lang w:eastAsia="en-US"/>
        </w:rPr>
      </w:pPr>
    </w:p>
    <w:p w14:paraId="3B81E69C" w14:textId="77777777" w:rsidR="003B1DBD" w:rsidRPr="003B1DBD" w:rsidRDefault="003B1DBD" w:rsidP="003B1DB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3B1DBD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0178D0C2" w14:textId="5B2D73B1" w:rsidR="003B1DBD" w:rsidRPr="003B1DBD" w:rsidRDefault="003B1DBD" w:rsidP="003B1DBD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B1DBD">
        <w:rPr>
          <w:rFonts w:eastAsia="Calibri"/>
          <w:sz w:val="28"/>
          <w:szCs w:val="28"/>
          <w:lang w:eastAsia="en-US"/>
        </w:rPr>
        <w:t>Погодити паспорт  комплексного розміщення малих архітектурних форм Лешневського І.І. на торговому павільйоні за адресою: м. Винники вул. Стуса, 1</w:t>
      </w:r>
      <w:r>
        <w:rPr>
          <w:rFonts w:eastAsia="Calibri"/>
          <w:sz w:val="28"/>
          <w:szCs w:val="28"/>
          <w:lang w:eastAsia="en-US"/>
        </w:rPr>
        <w:t>3</w:t>
      </w:r>
      <w:r w:rsidRPr="003B1DBD">
        <w:rPr>
          <w:rFonts w:eastAsia="Calibri"/>
          <w:sz w:val="28"/>
          <w:szCs w:val="28"/>
          <w:lang w:eastAsia="en-US"/>
        </w:rPr>
        <w:t>, терміном на 3 роки.</w:t>
      </w:r>
    </w:p>
    <w:p w14:paraId="12ED4D0A" w14:textId="77777777" w:rsidR="003B1DBD" w:rsidRPr="003B1DBD" w:rsidRDefault="003B1DBD" w:rsidP="003B1DBD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B1DBD">
        <w:rPr>
          <w:rFonts w:eastAsia="Calibri"/>
          <w:sz w:val="28"/>
          <w:szCs w:val="28"/>
          <w:lang w:eastAsia="en-US"/>
        </w:rPr>
        <w:t>Зобов’язати  Лешневського І.І. отримати у виконкомі Винниківської міської ради паспорт комплексного розміщення малих архітектурних форм.</w:t>
      </w:r>
    </w:p>
    <w:p w14:paraId="34B132B4" w14:textId="77777777" w:rsidR="003B1DBD" w:rsidRPr="003B1DBD" w:rsidRDefault="003B1DBD" w:rsidP="003B1DBD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B1DBD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  <w:bookmarkStart w:id="1" w:name="_GoBack"/>
      <w:bookmarkEnd w:id="1"/>
    </w:p>
    <w:p w14:paraId="01C471E0" w14:textId="1CB1C217" w:rsidR="00213958" w:rsidRPr="006F2805" w:rsidRDefault="003B1DBD" w:rsidP="003B1DBD">
      <w:pPr>
        <w:spacing w:after="200" w:line="276" w:lineRule="auto"/>
        <w:jc w:val="both"/>
        <w:rPr>
          <w:sz w:val="28"/>
          <w:szCs w:val="28"/>
        </w:rPr>
      </w:pPr>
      <w:r w:rsidRPr="003B1DBD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3B1DBD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3B1DBD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3B1DBD">
        <w:rPr>
          <w:rFonts w:eastAsia="Calibri"/>
          <w:b/>
          <w:sz w:val="28"/>
          <w:szCs w:val="28"/>
          <w:lang w:eastAsia="en-US"/>
        </w:rPr>
        <w:tab/>
      </w:r>
      <w:r w:rsidRPr="003B1DBD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3B1DBD">
        <w:rPr>
          <w:rFonts w:eastAsia="Calibri"/>
          <w:b/>
          <w:sz w:val="28"/>
          <w:szCs w:val="28"/>
          <w:lang w:val="ru-RU" w:eastAsia="en-US"/>
        </w:rPr>
        <w:t xml:space="preserve">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AABB9" w14:textId="77777777" w:rsidR="00522437" w:rsidRDefault="00522437">
      <w:r>
        <w:separator/>
      </w:r>
    </w:p>
  </w:endnote>
  <w:endnote w:type="continuationSeparator" w:id="0">
    <w:p w14:paraId="40A9861C" w14:textId="77777777" w:rsidR="00522437" w:rsidRDefault="00522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FBD69" w14:textId="77777777" w:rsidR="00522437" w:rsidRDefault="00522437">
      <w:r>
        <w:separator/>
      </w:r>
    </w:p>
  </w:footnote>
  <w:footnote w:type="continuationSeparator" w:id="0">
    <w:p w14:paraId="237C0977" w14:textId="77777777" w:rsidR="00522437" w:rsidRDefault="00522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1DBD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243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0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C1319-1A9A-42D2-A355-861485DD6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2024-12-16T12:17:00Z</dcterms:modified>
</cp:coreProperties>
</file>