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27.11.2020р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886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погодження паспорта комплексного  розміщення малих архітектурних форм (вивісок) на будинку  за адресою м. Винники, вул. Шевченка, 4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F053BAB" w14:textId="7C0651BA" w:rsidR="000224D7" w:rsidRPr="000224D7" w:rsidRDefault="000224D7" w:rsidP="000224D7">
      <w:pPr>
        <w:jc w:val="both"/>
        <w:rPr>
          <w:sz w:val="28"/>
          <w:szCs w:val="28"/>
        </w:rPr>
      </w:pPr>
      <w:r>
        <w:rPr>
          <w:szCs w:val="24"/>
        </w:rPr>
        <w:t xml:space="preserve">  </w:t>
      </w:r>
      <w:r>
        <w:rPr>
          <w:szCs w:val="24"/>
        </w:rPr>
        <w:tab/>
      </w:r>
      <w:r w:rsidRPr="000224D7">
        <w:rPr>
          <w:sz w:val="28"/>
          <w:szCs w:val="28"/>
        </w:rPr>
        <w:t xml:space="preserve">Розглянувши заяву Лешневського І.І. вх № 3218/04-18/35 від 04.11.2020 р.  про погодження паспорта комплексного розміщення малих архітектурних форм, керуючись «Про затвердження Порядку розміщення вивісок у м. Винники (затвердженим рішенням Винниківської міської ради № 1168 від 20.12.2017 р.), Конституцією України, Законом  «Про місцеве самоврядування в Україні», Законом України «Про рекламу», виконавчий комітет Винниківської міської ради – </w:t>
      </w:r>
    </w:p>
    <w:p w14:paraId="46CED7CD" w14:textId="77777777" w:rsidR="000224D7" w:rsidRPr="000224D7" w:rsidRDefault="000224D7" w:rsidP="000224D7">
      <w:pPr>
        <w:jc w:val="both"/>
        <w:rPr>
          <w:sz w:val="28"/>
          <w:szCs w:val="28"/>
        </w:rPr>
      </w:pPr>
    </w:p>
    <w:p w14:paraId="0839B4A9" w14:textId="77777777" w:rsidR="000224D7" w:rsidRPr="000224D7" w:rsidRDefault="000224D7" w:rsidP="000224D7">
      <w:pPr>
        <w:jc w:val="center"/>
        <w:rPr>
          <w:sz w:val="28"/>
          <w:szCs w:val="28"/>
        </w:rPr>
      </w:pPr>
      <w:r w:rsidRPr="000224D7">
        <w:rPr>
          <w:b/>
          <w:sz w:val="28"/>
          <w:szCs w:val="28"/>
        </w:rPr>
        <w:t>В И Р І Ш И В :</w:t>
      </w:r>
    </w:p>
    <w:p w14:paraId="28D45B10" w14:textId="77777777" w:rsidR="000224D7" w:rsidRPr="000224D7" w:rsidRDefault="000224D7" w:rsidP="000224D7">
      <w:pPr>
        <w:numPr>
          <w:ilvl w:val="0"/>
          <w:numId w:val="3"/>
        </w:numPr>
        <w:jc w:val="both"/>
        <w:rPr>
          <w:sz w:val="28"/>
          <w:szCs w:val="28"/>
        </w:rPr>
      </w:pPr>
      <w:r w:rsidRPr="000224D7">
        <w:rPr>
          <w:sz w:val="28"/>
          <w:szCs w:val="28"/>
        </w:rPr>
        <w:t>Погодити паспорт  комплексного розміщення малих архітектурних форм Лешневського І.І. на торговому павільйоні за адресою: м. Винники вул. Шевченка, 4, терміном на 3 роки.</w:t>
      </w:r>
    </w:p>
    <w:p w14:paraId="75B639F8" w14:textId="77777777" w:rsidR="000224D7" w:rsidRPr="000224D7" w:rsidRDefault="000224D7" w:rsidP="000224D7">
      <w:pPr>
        <w:numPr>
          <w:ilvl w:val="0"/>
          <w:numId w:val="3"/>
        </w:numPr>
        <w:jc w:val="both"/>
        <w:rPr>
          <w:sz w:val="28"/>
          <w:szCs w:val="28"/>
        </w:rPr>
      </w:pPr>
      <w:r w:rsidRPr="000224D7">
        <w:rPr>
          <w:sz w:val="28"/>
          <w:szCs w:val="28"/>
        </w:rPr>
        <w:t>Зобов’язати  Лешневського І.І. отримати у виконкомі Винниківської міської ради паспорт комплексного розміщення малих архітектурних форм.</w:t>
      </w:r>
    </w:p>
    <w:p w14:paraId="6ADAD208" w14:textId="77777777" w:rsidR="000224D7" w:rsidRPr="000224D7" w:rsidRDefault="000224D7" w:rsidP="000224D7">
      <w:pPr>
        <w:numPr>
          <w:ilvl w:val="0"/>
          <w:numId w:val="3"/>
        </w:numPr>
        <w:jc w:val="both"/>
        <w:rPr>
          <w:sz w:val="28"/>
          <w:szCs w:val="28"/>
        </w:rPr>
      </w:pPr>
      <w:r w:rsidRPr="000224D7">
        <w:rPr>
          <w:sz w:val="28"/>
          <w:szCs w:val="28"/>
        </w:rPr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7B86F52" w14:textId="77777777" w:rsidR="000224D7" w:rsidRPr="000224D7" w:rsidRDefault="000224D7" w:rsidP="000224D7">
      <w:pPr>
        <w:jc w:val="both"/>
        <w:rPr>
          <w:sz w:val="28"/>
          <w:szCs w:val="28"/>
        </w:rPr>
      </w:pPr>
    </w:p>
    <w:p w14:paraId="299384B7" w14:textId="77777777" w:rsidR="000224D7" w:rsidRPr="000224D7" w:rsidRDefault="000224D7" w:rsidP="000224D7">
      <w:pPr>
        <w:jc w:val="both"/>
        <w:rPr>
          <w:b/>
          <w:sz w:val="28"/>
          <w:szCs w:val="28"/>
        </w:rPr>
      </w:pPr>
    </w:p>
    <w:p w14:paraId="1B5737D9" w14:textId="06F84ABA" w:rsidR="000224D7" w:rsidRPr="000224D7" w:rsidRDefault="000224D7" w:rsidP="000224D7">
      <w:pPr>
        <w:jc w:val="both"/>
        <w:rPr>
          <w:b/>
          <w:sz w:val="28"/>
          <w:szCs w:val="28"/>
          <w:lang w:val="ru-RU"/>
        </w:rPr>
      </w:pPr>
      <w:r w:rsidRPr="000224D7">
        <w:rPr>
          <w:b/>
          <w:sz w:val="28"/>
          <w:szCs w:val="28"/>
        </w:rPr>
        <w:t>В.о. міського голови</w:t>
      </w:r>
      <w:r w:rsidRPr="000224D7">
        <w:rPr>
          <w:b/>
          <w:sz w:val="28"/>
          <w:szCs w:val="28"/>
        </w:rPr>
        <w:tab/>
      </w:r>
      <w:bookmarkStart w:id="1" w:name="_GoBack"/>
      <w:bookmarkEnd w:id="1"/>
      <w:r w:rsidRPr="000224D7">
        <w:rPr>
          <w:b/>
          <w:sz w:val="28"/>
          <w:szCs w:val="28"/>
        </w:rPr>
        <w:t xml:space="preserve">       </w:t>
      </w:r>
      <w:r w:rsidRPr="000224D7">
        <w:rPr>
          <w:b/>
          <w:sz w:val="28"/>
          <w:szCs w:val="28"/>
        </w:rPr>
        <w:tab/>
      </w:r>
      <w:r w:rsidRPr="000224D7">
        <w:rPr>
          <w:b/>
          <w:sz w:val="28"/>
          <w:szCs w:val="28"/>
        </w:rPr>
        <w:tab/>
        <w:t xml:space="preserve">                        Б.Р.Шустер</w:t>
      </w:r>
      <w:r w:rsidRPr="000224D7">
        <w:rPr>
          <w:b/>
          <w:sz w:val="28"/>
          <w:szCs w:val="28"/>
          <w:lang w:val="ru-RU"/>
        </w:rPr>
        <w:t xml:space="preserve">     </w:t>
      </w:r>
    </w:p>
    <w:p w14:paraId="01C471E0" w14:textId="77777777" w:rsidR="00213958" w:rsidRPr="000224D7" w:rsidRDefault="00213958" w:rsidP="00471A72">
      <w:pPr>
        <w:rPr>
          <w:sz w:val="28"/>
          <w:szCs w:val="28"/>
        </w:rPr>
      </w:pPr>
    </w:p>
    <w:sectPr w:rsidR="00213958" w:rsidRPr="000224D7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2FE8C2" w14:textId="77777777" w:rsidR="00E153FB" w:rsidRDefault="00E153FB">
      <w:r>
        <w:separator/>
      </w:r>
    </w:p>
  </w:endnote>
  <w:endnote w:type="continuationSeparator" w:id="0">
    <w:p w14:paraId="00277CCC" w14:textId="77777777" w:rsidR="00E153FB" w:rsidRDefault="00E15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4624F1" w14:textId="77777777" w:rsidR="00E153FB" w:rsidRDefault="00E153FB">
      <w:r>
        <w:separator/>
      </w:r>
    </w:p>
  </w:footnote>
  <w:footnote w:type="continuationSeparator" w:id="0">
    <w:p w14:paraId="5EC8E8EF" w14:textId="77777777" w:rsidR="00E153FB" w:rsidRDefault="00E153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60C36927"/>
    <w:multiLevelType w:val="hybridMultilevel"/>
    <w:tmpl w:val="09846A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224D7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153FB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117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B904B5-B3C5-405B-96EE-16F55EFCF7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889</Words>
  <Characters>507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2024-12-16T12:19:00Z</dcterms:modified>
</cp:coreProperties>
</file>