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                                  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D35ABB" w14:textId="77777777" w:rsidR="00B80DF8" w:rsidRPr="00B80DF8" w:rsidRDefault="00B80DF8" w:rsidP="00B80DF8">
      <w:pPr>
        <w:ind w:firstLine="720"/>
        <w:jc w:val="both"/>
        <w:rPr>
          <w:sz w:val="28"/>
          <w:szCs w:val="28"/>
        </w:rPr>
      </w:pPr>
      <w:r w:rsidRPr="00B80DF8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актів обстеження зелених насаджень, що підлягають видаленню від 19.11.2020р., виконавчий комітет Винниківської міської ради</w:t>
      </w:r>
    </w:p>
    <w:p w14:paraId="5E4C5FB8" w14:textId="77777777" w:rsidR="00B80DF8" w:rsidRPr="00B80DF8" w:rsidRDefault="00B80DF8" w:rsidP="00B80DF8">
      <w:pPr>
        <w:jc w:val="both"/>
        <w:rPr>
          <w:sz w:val="28"/>
          <w:szCs w:val="28"/>
        </w:rPr>
      </w:pPr>
    </w:p>
    <w:p w14:paraId="330100FE" w14:textId="4C8784DB" w:rsidR="00B80DF8" w:rsidRDefault="00B80DF8" w:rsidP="00B80DF8">
      <w:pPr>
        <w:jc w:val="center"/>
        <w:rPr>
          <w:sz w:val="28"/>
          <w:szCs w:val="28"/>
        </w:rPr>
      </w:pPr>
      <w:r w:rsidRPr="00B80DF8">
        <w:rPr>
          <w:sz w:val="28"/>
          <w:szCs w:val="28"/>
        </w:rPr>
        <w:t>В И Р І Ш И В :</w:t>
      </w:r>
    </w:p>
    <w:p w14:paraId="0600A6E5" w14:textId="77777777" w:rsidR="00B80DF8" w:rsidRPr="00B80DF8" w:rsidRDefault="00B80DF8" w:rsidP="00B80DF8">
      <w:pPr>
        <w:jc w:val="center"/>
        <w:rPr>
          <w:sz w:val="28"/>
          <w:szCs w:val="28"/>
        </w:rPr>
      </w:pPr>
    </w:p>
    <w:p w14:paraId="488FE05F" w14:textId="77777777" w:rsidR="00B80DF8" w:rsidRPr="00B80DF8" w:rsidRDefault="00B80DF8" w:rsidP="00B80DF8">
      <w:pPr>
        <w:jc w:val="both"/>
        <w:rPr>
          <w:sz w:val="28"/>
          <w:szCs w:val="28"/>
        </w:rPr>
      </w:pPr>
      <w:r w:rsidRPr="00B80DF8">
        <w:rPr>
          <w:sz w:val="28"/>
          <w:szCs w:val="28"/>
        </w:rPr>
        <w:t>1. Дати дозвіл на видалення зелених насаджень на вул. Галицькій у м. Винники,  згідно акту обстеження зелених насаджень, що підлягають видаленню, в кількості 11 шт.</w:t>
      </w:r>
    </w:p>
    <w:p w14:paraId="529F7D05" w14:textId="77777777" w:rsidR="00B80DF8" w:rsidRPr="00B80DF8" w:rsidRDefault="00B80DF8" w:rsidP="00B80DF8">
      <w:pPr>
        <w:jc w:val="both"/>
        <w:rPr>
          <w:sz w:val="28"/>
          <w:szCs w:val="28"/>
        </w:rPr>
      </w:pPr>
      <w:r w:rsidRPr="00B80DF8">
        <w:rPr>
          <w:sz w:val="28"/>
          <w:szCs w:val="28"/>
        </w:rPr>
        <w:t>2. Відповідно до п.4 «Порядку видалення дерев, кущів, газонів і квітників у  населених пунктах» сплату відновної вартості зелених насаджень не проводити.</w:t>
      </w:r>
    </w:p>
    <w:p w14:paraId="4B8C00DB" w14:textId="77777777" w:rsidR="00B80DF8" w:rsidRPr="00B80DF8" w:rsidRDefault="00B80DF8" w:rsidP="00B80DF8">
      <w:pPr>
        <w:jc w:val="both"/>
        <w:rPr>
          <w:sz w:val="28"/>
          <w:szCs w:val="28"/>
        </w:rPr>
      </w:pPr>
      <w:r w:rsidRPr="00B80DF8">
        <w:rPr>
          <w:sz w:val="28"/>
          <w:szCs w:val="28"/>
        </w:rPr>
        <w:t>3. Виконавчому комітету Винниківської міської ради видати ордер на зрізку дерев.</w:t>
      </w:r>
    </w:p>
    <w:p w14:paraId="5509BBCE" w14:textId="77777777" w:rsidR="00B80DF8" w:rsidRPr="00B80DF8" w:rsidRDefault="00B80DF8" w:rsidP="00B80DF8">
      <w:pPr>
        <w:jc w:val="both"/>
        <w:rPr>
          <w:sz w:val="28"/>
          <w:szCs w:val="28"/>
        </w:rPr>
      </w:pPr>
      <w:r w:rsidRPr="00B80DF8">
        <w:rPr>
          <w:sz w:val="28"/>
          <w:szCs w:val="28"/>
        </w:rPr>
        <w:t xml:space="preserve">4. Контроль за виконанням даного рішення покласти на заступника міського голови з питань міжнародного партнерства та гуманітарної політики.        </w:t>
      </w:r>
    </w:p>
    <w:p w14:paraId="7176BD67" w14:textId="77777777" w:rsidR="00B80DF8" w:rsidRPr="00B80DF8" w:rsidRDefault="00B80DF8" w:rsidP="00B80DF8">
      <w:pPr>
        <w:jc w:val="both"/>
        <w:rPr>
          <w:sz w:val="28"/>
          <w:szCs w:val="28"/>
        </w:rPr>
      </w:pPr>
    </w:p>
    <w:p w14:paraId="734D0403" w14:textId="77777777" w:rsidR="00B80DF8" w:rsidRPr="00B80DF8" w:rsidRDefault="00B80DF8" w:rsidP="00B80DF8">
      <w:pPr>
        <w:jc w:val="both"/>
        <w:rPr>
          <w:sz w:val="28"/>
          <w:szCs w:val="28"/>
        </w:rPr>
      </w:pPr>
    </w:p>
    <w:p w14:paraId="01C471E0" w14:textId="0E9F7F81" w:rsidR="00213958" w:rsidRPr="006F2805" w:rsidRDefault="00B80DF8" w:rsidP="00B80DF8">
      <w:pPr>
        <w:jc w:val="both"/>
        <w:rPr>
          <w:sz w:val="28"/>
          <w:szCs w:val="28"/>
        </w:rPr>
      </w:pPr>
      <w:r w:rsidRPr="00B80DF8">
        <w:rPr>
          <w:sz w:val="28"/>
          <w:szCs w:val="28"/>
        </w:rPr>
        <w:t xml:space="preserve">В.о. міського голови       </w:t>
      </w:r>
      <w:r w:rsidR="0080064C">
        <w:rPr>
          <w:sz w:val="28"/>
          <w:szCs w:val="28"/>
        </w:rPr>
        <w:t xml:space="preserve">            </w:t>
      </w:r>
      <w:bookmarkStart w:id="1" w:name="_GoBack"/>
      <w:bookmarkEnd w:id="1"/>
      <w:r w:rsidRPr="00B80DF8">
        <w:rPr>
          <w:sz w:val="28"/>
          <w:szCs w:val="28"/>
        </w:rPr>
        <w:t xml:space="preserve">                                                      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9AC272" w14:textId="77777777" w:rsidR="0008401C" w:rsidRDefault="0008401C">
      <w:r>
        <w:separator/>
      </w:r>
    </w:p>
  </w:endnote>
  <w:endnote w:type="continuationSeparator" w:id="0">
    <w:p w14:paraId="41FF6465" w14:textId="77777777" w:rsidR="0008401C" w:rsidRDefault="00084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8DD16" w14:textId="77777777" w:rsidR="0008401C" w:rsidRDefault="0008401C">
      <w:r>
        <w:separator/>
      </w:r>
    </w:p>
  </w:footnote>
  <w:footnote w:type="continuationSeparator" w:id="0">
    <w:p w14:paraId="39BBE5DC" w14:textId="77777777" w:rsidR="0008401C" w:rsidRDefault="000840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401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713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064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0DF8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93620-76C6-49CA-ABB9-A784B93F2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2024-12-09T10:58:00Z</dcterms:modified>
</cp:coreProperties>
</file>