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вуличного освітлення   спортивного майданчику по вул.Галицькій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2CEDCA" w14:textId="77777777" w:rsidR="00ED4706" w:rsidRPr="00ED4706" w:rsidRDefault="00ED4706" w:rsidP="00ED4706">
      <w:pPr>
        <w:ind w:firstLine="720"/>
        <w:jc w:val="both"/>
        <w:rPr>
          <w:sz w:val="28"/>
          <w:szCs w:val="28"/>
        </w:rPr>
      </w:pPr>
      <w:r w:rsidRPr="00ED4706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6AB3A8C" w14:textId="77777777" w:rsidR="00ED4706" w:rsidRPr="00ED4706" w:rsidRDefault="00ED4706" w:rsidP="00ED4706">
      <w:pPr>
        <w:jc w:val="both"/>
        <w:rPr>
          <w:sz w:val="28"/>
          <w:szCs w:val="28"/>
        </w:rPr>
      </w:pPr>
    </w:p>
    <w:p w14:paraId="41F1D05F" w14:textId="77777777" w:rsidR="00ED4706" w:rsidRPr="00ED4706" w:rsidRDefault="00ED4706" w:rsidP="00ED4706">
      <w:pPr>
        <w:jc w:val="center"/>
        <w:rPr>
          <w:sz w:val="28"/>
          <w:szCs w:val="28"/>
        </w:rPr>
      </w:pPr>
      <w:r w:rsidRPr="00ED4706">
        <w:rPr>
          <w:sz w:val="28"/>
          <w:szCs w:val="28"/>
        </w:rPr>
        <w:t>В И Р І Ш И В:</w:t>
      </w:r>
    </w:p>
    <w:p w14:paraId="74D3993C" w14:textId="77777777" w:rsidR="00ED4706" w:rsidRPr="00ED4706" w:rsidRDefault="00ED4706" w:rsidP="00ED4706">
      <w:pPr>
        <w:jc w:val="both"/>
        <w:rPr>
          <w:sz w:val="28"/>
          <w:szCs w:val="28"/>
        </w:rPr>
      </w:pPr>
    </w:p>
    <w:p w14:paraId="4ED638BF" w14:textId="57FEF7FC" w:rsidR="00ED4706" w:rsidRPr="00ED4706" w:rsidRDefault="00ED4706" w:rsidP="00ED4706">
      <w:pPr>
        <w:jc w:val="both"/>
        <w:rPr>
          <w:sz w:val="28"/>
          <w:szCs w:val="28"/>
        </w:rPr>
      </w:pPr>
      <w:r w:rsidRPr="00ED4706">
        <w:rPr>
          <w:sz w:val="28"/>
          <w:szCs w:val="28"/>
        </w:rPr>
        <w:t xml:space="preserve"> 1.Затвердити кошторисну документацію Капітальний ремонт вуличного освітлення </w:t>
      </w:r>
      <w:r>
        <w:rPr>
          <w:sz w:val="28"/>
          <w:szCs w:val="28"/>
        </w:rPr>
        <w:t xml:space="preserve"> </w:t>
      </w:r>
      <w:r w:rsidRPr="00ED4706">
        <w:rPr>
          <w:sz w:val="28"/>
          <w:szCs w:val="28"/>
        </w:rPr>
        <w:t>спортивного майданчику по вул.</w:t>
      </w:r>
      <w:r>
        <w:rPr>
          <w:sz w:val="28"/>
          <w:szCs w:val="28"/>
        </w:rPr>
        <w:t xml:space="preserve"> </w:t>
      </w:r>
      <w:r w:rsidRPr="00ED4706">
        <w:rPr>
          <w:sz w:val="28"/>
          <w:szCs w:val="28"/>
        </w:rPr>
        <w:t>Галицькій у м.</w:t>
      </w:r>
      <w:r>
        <w:rPr>
          <w:sz w:val="28"/>
          <w:szCs w:val="28"/>
        </w:rPr>
        <w:t xml:space="preserve"> </w:t>
      </w:r>
      <w:r w:rsidRPr="00ED4706">
        <w:rPr>
          <w:sz w:val="28"/>
          <w:szCs w:val="28"/>
        </w:rPr>
        <w:t>Винники</w:t>
      </w:r>
      <w:r>
        <w:rPr>
          <w:sz w:val="28"/>
          <w:szCs w:val="28"/>
        </w:rPr>
        <w:t>.</w:t>
      </w:r>
    </w:p>
    <w:p w14:paraId="6E3BAC36" w14:textId="77777777" w:rsidR="00ED4706" w:rsidRDefault="00ED4706" w:rsidP="00ED4706">
      <w:pPr>
        <w:jc w:val="both"/>
        <w:rPr>
          <w:sz w:val="28"/>
          <w:szCs w:val="28"/>
        </w:rPr>
      </w:pPr>
    </w:p>
    <w:p w14:paraId="77A3645C" w14:textId="406B44D0" w:rsidR="00ED4706" w:rsidRPr="00ED4706" w:rsidRDefault="00ED4706" w:rsidP="00ED4706">
      <w:pPr>
        <w:jc w:val="both"/>
        <w:rPr>
          <w:sz w:val="28"/>
          <w:szCs w:val="28"/>
        </w:rPr>
      </w:pPr>
      <w:r w:rsidRPr="00ED4706">
        <w:rPr>
          <w:sz w:val="28"/>
          <w:szCs w:val="28"/>
        </w:rPr>
        <w:t>2. Контроль за виконанням даного рішення залишаю за собою.</w:t>
      </w:r>
    </w:p>
    <w:p w14:paraId="524E0BCA" w14:textId="77777777" w:rsidR="00ED4706" w:rsidRPr="00ED4706" w:rsidRDefault="00ED4706" w:rsidP="00ED4706">
      <w:pPr>
        <w:jc w:val="both"/>
        <w:rPr>
          <w:sz w:val="28"/>
          <w:szCs w:val="28"/>
        </w:rPr>
      </w:pPr>
    </w:p>
    <w:p w14:paraId="172733A7" w14:textId="77777777" w:rsidR="00ED4706" w:rsidRPr="00ED4706" w:rsidRDefault="00ED4706" w:rsidP="00ED4706">
      <w:pPr>
        <w:jc w:val="both"/>
        <w:rPr>
          <w:sz w:val="28"/>
          <w:szCs w:val="28"/>
        </w:rPr>
      </w:pPr>
    </w:p>
    <w:p w14:paraId="01C471E0" w14:textId="478BCAEE" w:rsidR="00213958" w:rsidRPr="006F2805" w:rsidRDefault="00ED4706" w:rsidP="00ED4706">
      <w:pPr>
        <w:jc w:val="both"/>
        <w:rPr>
          <w:sz w:val="28"/>
          <w:szCs w:val="28"/>
        </w:rPr>
      </w:pPr>
      <w:r>
        <w:rPr>
          <w:sz w:val="28"/>
          <w:szCs w:val="28"/>
        </w:rPr>
        <w:t>В.о. міського голови                                                                           Б.Р. Шустер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C70F9" w14:textId="77777777" w:rsidR="007C096A" w:rsidRDefault="007C096A">
      <w:r>
        <w:separator/>
      </w:r>
    </w:p>
  </w:endnote>
  <w:endnote w:type="continuationSeparator" w:id="0">
    <w:p w14:paraId="0BF46843" w14:textId="77777777" w:rsidR="007C096A" w:rsidRDefault="007C0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5414C" w14:textId="77777777" w:rsidR="007C096A" w:rsidRDefault="007C096A">
      <w:r>
        <w:separator/>
      </w:r>
    </w:p>
  </w:footnote>
  <w:footnote w:type="continuationSeparator" w:id="0">
    <w:p w14:paraId="2C2899A2" w14:textId="77777777" w:rsidR="007C096A" w:rsidRDefault="007C0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096A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4706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11DB2-98AE-426E-9B27-C6FA72B95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794</Words>
  <Characters>454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2025-01-31T12:10:00Z</dcterms:modified>
</cp:coreProperties>
</file>