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909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вуличного освітлення   по вул.Генерала Дмитровського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F2920E2" w14:textId="77777777" w:rsidR="001D2BBA" w:rsidRPr="001D2BBA" w:rsidRDefault="001D2BBA" w:rsidP="001D2BBA">
      <w:pPr>
        <w:ind w:firstLine="720"/>
        <w:jc w:val="both"/>
        <w:rPr>
          <w:sz w:val="28"/>
          <w:szCs w:val="28"/>
        </w:rPr>
      </w:pPr>
      <w:r w:rsidRPr="001D2BBA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77DF63ED" w14:textId="77777777" w:rsidR="001D2BBA" w:rsidRPr="001D2BBA" w:rsidRDefault="001D2BBA" w:rsidP="001D2BBA">
      <w:pPr>
        <w:jc w:val="both"/>
        <w:rPr>
          <w:sz w:val="28"/>
          <w:szCs w:val="28"/>
        </w:rPr>
      </w:pPr>
    </w:p>
    <w:p w14:paraId="50097588" w14:textId="77777777" w:rsidR="001D2BBA" w:rsidRPr="001D2BBA" w:rsidRDefault="001D2BBA" w:rsidP="001D2BBA">
      <w:pPr>
        <w:jc w:val="center"/>
        <w:rPr>
          <w:sz w:val="28"/>
          <w:szCs w:val="28"/>
        </w:rPr>
      </w:pPr>
      <w:r w:rsidRPr="001D2BBA">
        <w:rPr>
          <w:sz w:val="28"/>
          <w:szCs w:val="28"/>
        </w:rPr>
        <w:t>В И Р І Ш И В:</w:t>
      </w:r>
    </w:p>
    <w:p w14:paraId="15EEB4C1" w14:textId="77777777" w:rsidR="001D2BBA" w:rsidRPr="001D2BBA" w:rsidRDefault="001D2BBA" w:rsidP="001D2BBA">
      <w:pPr>
        <w:jc w:val="both"/>
        <w:rPr>
          <w:sz w:val="28"/>
          <w:szCs w:val="28"/>
        </w:rPr>
      </w:pPr>
    </w:p>
    <w:p w14:paraId="5C40D9B6" w14:textId="258F14E2" w:rsidR="001D2BBA" w:rsidRDefault="001D2BBA" w:rsidP="001D2BBA">
      <w:pPr>
        <w:jc w:val="both"/>
        <w:rPr>
          <w:sz w:val="28"/>
          <w:szCs w:val="28"/>
        </w:rPr>
      </w:pPr>
      <w:r w:rsidRPr="001D2BBA">
        <w:rPr>
          <w:sz w:val="28"/>
          <w:szCs w:val="28"/>
        </w:rPr>
        <w:t xml:space="preserve"> 1.Затвердити кошторисну документацію Капітальний ремонт вуличного освітлення по вул.Генерала Дмитровського у м.Винники</w:t>
      </w:r>
      <w:r>
        <w:rPr>
          <w:sz w:val="28"/>
          <w:szCs w:val="28"/>
        </w:rPr>
        <w:t>.</w:t>
      </w:r>
    </w:p>
    <w:p w14:paraId="7D20DE1E" w14:textId="77777777" w:rsidR="001D2BBA" w:rsidRDefault="001D2BBA" w:rsidP="001D2BBA">
      <w:pPr>
        <w:jc w:val="both"/>
        <w:rPr>
          <w:sz w:val="28"/>
          <w:szCs w:val="28"/>
        </w:rPr>
      </w:pPr>
    </w:p>
    <w:p w14:paraId="69C08045" w14:textId="73534311" w:rsidR="001D2BBA" w:rsidRPr="001D2BBA" w:rsidRDefault="001D2BBA" w:rsidP="001D2BBA">
      <w:pPr>
        <w:jc w:val="both"/>
        <w:rPr>
          <w:sz w:val="28"/>
          <w:szCs w:val="28"/>
        </w:rPr>
      </w:pPr>
      <w:r w:rsidRPr="001D2BBA">
        <w:rPr>
          <w:sz w:val="28"/>
          <w:szCs w:val="28"/>
        </w:rPr>
        <w:t>2. Контроль за виконанням даного рішення залишаю за собою.</w:t>
      </w:r>
    </w:p>
    <w:p w14:paraId="1905CC8F" w14:textId="77777777" w:rsidR="001D2BBA" w:rsidRPr="001D2BBA" w:rsidRDefault="001D2BBA" w:rsidP="001D2BBA">
      <w:pPr>
        <w:jc w:val="both"/>
        <w:rPr>
          <w:sz w:val="28"/>
          <w:szCs w:val="28"/>
        </w:rPr>
      </w:pPr>
    </w:p>
    <w:p w14:paraId="0E8541B3" w14:textId="77777777" w:rsidR="001D2BBA" w:rsidRPr="001D2BBA" w:rsidRDefault="001D2BBA" w:rsidP="001D2BBA">
      <w:pPr>
        <w:jc w:val="both"/>
        <w:rPr>
          <w:sz w:val="28"/>
          <w:szCs w:val="28"/>
        </w:rPr>
      </w:pPr>
    </w:p>
    <w:p w14:paraId="763E8873" w14:textId="31263727" w:rsidR="001D2BBA" w:rsidRPr="001D2BBA" w:rsidRDefault="001D2BBA" w:rsidP="001D2BBA">
      <w:pPr>
        <w:jc w:val="both"/>
        <w:rPr>
          <w:sz w:val="28"/>
          <w:szCs w:val="28"/>
        </w:rPr>
      </w:pPr>
    </w:p>
    <w:p w14:paraId="68BEC4F7" w14:textId="3C961F5F" w:rsidR="001D2BBA" w:rsidRPr="001D2BBA" w:rsidRDefault="001D2BBA" w:rsidP="001D2BBA">
      <w:pPr>
        <w:jc w:val="both"/>
        <w:rPr>
          <w:sz w:val="28"/>
          <w:szCs w:val="28"/>
        </w:rPr>
      </w:pPr>
      <w:bookmarkStart w:id="1" w:name="_GoBack"/>
      <w:bookmarkEnd w:id="1"/>
      <w:r w:rsidRPr="001D2BBA">
        <w:rPr>
          <w:sz w:val="28"/>
          <w:szCs w:val="28"/>
        </w:rPr>
        <w:t xml:space="preserve">В.о.міського голови                                                                        Б.Р.Шустер </w:t>
      </w:r>
    </w:p>
    <w:p w14:paraId="7997360E" w14:textId="77777777" w:rsidR="001D2BBA" w:rsidRPr="001D2BBA" w:rsidRDefault="001D2BBA" w:rsidP="001D2BBA">
      <w:pPr>
        <w:jc w:val="both"/>
        <w:rPr>
          <w:sz w:val="28"/>
          <w:szCs w:val="28"/>
        </w:rPr>
      </w:pPr>
    </w:p>
    <w:p w14:paraId="3901C0BB" w14:textId="77777777" w:rsidR="001D2BBA" w:rsidRPr="001D2BBA" w:rsidRDefault="001D2BBA" w:rsidP="001D2BBA">
      <w:pPr>
        <w:jc w:val="both"/>
        <w:rPr>
          <w:sz w:val="28"/>
          <w:szCs w:val="28"/>
        </w:rPr>
      </w:pPr>
    </w:p>
    <w:p w14:paraId="134B9356" w14:textId="77777777" w:rsidR="001D2BBA" w:rsidRPr="001D2BBA" w:rsidRDefault="001D2BBA" w:rsidP="001D2BBA">
      <w:pPr>
        <w:rPr>
          <w:sz w:val="28"/>
          <w:szCs w:val="28"/>
        </w:rPr>
      </w:pPr>
    </w:p>
    <w:p w14:paraId="55601612" w14:textId="77777777" w:rsidR="001D2BBA" w:rsidRPr="001D2BBA" w:rsidRDefault="001D2BBA" w:rsidP="001D2BBA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0DA0FF" w14:textId="77777777" w:rsidR="00CA5168" w:rsidRDefault="00CA5168">
      <w:r>
        <w:separator/>
      </w:r>
    </w:p>
  </w:endnote>
  <w:endnote w:type="continuationSeparator" w:id="0">
    <w:p w14:paraId="22A43308" w14:textId="77777777" w:rsidR="00CA5168" w:rsidRDefault="00CA5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AD9F65" w14:textId="77777777" w:rsidR="00CA5168" w:rsidRDefault="00CA5168">
      <w:r>
        <w:separator/>
      </w:r>
    </w:p>
  </w:footnote>
  <w:footnote w:type="continuationSeparator" w:id="0">
    <w:p w14:paraId="790FA598" w14:textId="77777777" w:rsidR="00CA5168" w:rsidRDefault="00CA51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2BBA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5168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140063-ABC0-47EC-95A7-8B6BD96AC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781</Words>
  <Characters>446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2025-01-31T12:13:00Z</dcterms:modified>
</cp:coreProperties>
</file>